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31860C" w14:textId="4DC705D4" w:rsidR="00164C12" w:rsidRDefault="00FB24CC" w:rsidP="00F73227">
      <w:pPr>
        <w:pStyle w:val="Titel"/>
      </w:pPr>
      <w:r w:rsidRPr="00FB24CC">
        <w:t xml:space="preserve">Formulier </w:t>
      </w:r>
      <w:r w:rsidR="00441D69">
        <w:t>heroverwegingsverzoek medewerker</w:t>
      </w:r>
    </w:p>
    <w:p w14:paraId="52D9AC9A" w14:textId="39D72A95" w:rsidR="00441D69" w:rsidRPr="00441D69" w:rsidRDefault="00441D69" w:rsidP="00441D69">
      <w:pPr>
        <w:pStyle w:val="Tussenkop"/>
      </w:pPr>
      <w:r>
        <w:t>Inderling generiek functiehuis OOP VO</w:t>
      </w:r>
    </w:p>
    <w:p w14:paraId="4BF03D45" w14:textId="77777777" w:rsidR="00FB24CC" w:rsidRDefault="00FB24CC" w:rsidP="00BA5B1E"/>
    <w:p w14:paraId="021C6683" w14:textId="77777777" w:rsidR="00441D69" w:rsidRPr="00F4164E" w:rsidRDefault="00441D69" w:rsidP="00441D69">
      <w:pPr>
        <w:spacing w:after="120"/>
      </w:pPr>
      <w:r w:rsidRPr="00F4164E">
        <w:rPr>
          <w:rFonts w:eastAsia="Calibri"/>
          <w:color w:val="343434"/>
        </w:rPr>
        <w:t>Met dit formulier vraag je een heroverweging aan van jouw indeling in het generieke functiehuis</w:t>
      </w:r>
      <w:r>
        <w:rPr>
          <w:rFonts w:eastAsia="Calibri"/>
          <w:color w:val="343434"/>
        </w:rPr>
        <w:t xml:space="preserve"> OOP VO</w:t>
      </w:r>
      <w:r w:rsidRPr="00F4164E">
        <w:rPr>
          <w:rFonts w:eastAsia="Calibri"/>
          <w:color w:val="343434"/>
        </w:rPr>
        <w:t>. Vul alle velden zo volledig en concreet mogelijk in. Beschrijf de functie zoals deze nu is, niet hoe je je werk uitvoert of functioneert.</w:t>
      </w:r>
    </w:p>
    <w:tbl>
      <w:tblPr>
        <w:tblW w:w="87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1"/>
        <w:gridCol w:w="5530"/>
      </w:tblGrid>
      <w:tr w:rsidR="00441D69" w14:paraId="3C1E18D9" w14:textId="77777777" w:rsidTr="002663D4">
        <w:trPr>
          <w:trHeight w:val="400"/>
        </w:trPr>
        <w:tc>
          <w:tcPr>
            <w:tcW w:w="8781" w:type="dxa"/>
            <w:gridSpan w:val="2"/>
            <w:tcMar>
              <w:top w:w="100" w:type="dxa"/>
              <w:left w:w="100" w:type="dxa"/>
              <w:bottom w:w="100" w:type="dxa"/>
              <w:right w:w="100" w:type="dxa"/>
            </w:tcMar>
          </w:tcPr>
          <w:p w14:paraId="31484223" w14:textId="45BC1BC7" w:rsidR="00441D69" w:rsidRPr="00441D69" w:rsidRDefault="00441D69" w:rsidP="002663D4">
            <w:pPr>
              <w:pStyle w:val="Bodytabel"/>
              <w:rPr>
                <w:b/>
                <w:bCs/>
                <w:color w:val="E73137"/>
              </w:rPr>
            </w:pPr>
            <w:r w:rsidRPr="00441D69">
              <w:rPr>
                <w:b/>
                <w:bCs/>
              </w:rPr>
              <w:t>Algemene gegevens</w:t>
            </w:r>
          </w:p>
        </w:tc>
      </w:tr>
      <w:tr w:rsidR="00441D69" w14:paraId="0956D969" w14:textId="77777777" w:rsidTr="00441D69">
        <w:tc>
          <w:tcPr>
            <w:tcW w:w="3251" w:type="dxa"/>
            <w:tcMar>
              <w:top w:w="100" w:type="dxa"/>
              <w:left w:w="100" w:type="dxa"/>
              <w:bottom w:w="100" w:type="dxa"/>
              <w:right w:w="100" w:type="dxa"/>
            </w:tcMar>
          </w:tcPr>
          <w:p w14:paraId="69AC1864" w14:textId="6BE7DFC2" w:rsidR="00441D69" w:rsidRDefault="00441D69" w:rsidP="002663D4">
            <w:pPr>
              <w:pStyle w:val="Bodytabel"/>
              <w:rPr>
                <w:color w:val="E73137"/>
              </w:rPr>
            </w:pPr>
            <w:r>
              <w:t>Naam medewerker</w:t>
            </w:r>
          </w:p>
        </w:tc>
        <w:tc>
          <w:tcPr>
            <w:tcW w:w="5530" w:type="dxa"/>
            <w:tcMar>
              <w:top w:w="100" w:type="dxa"/>
              <w:left w:w="100" w:type="dxa"/>
              <w:bottom w:w="100" w:type="dxa"/>
              <w:right w:w="100" w:type="dxa"/>
            </w:tcMar>
          </w:tcPr>
          <w:p w14:paraId="0A30B32F" w14:textId="032D654C" w:rsidR="00441D69" w:rsidRDefault="00441D69" w:rsidP="002663D4">
            <w:pPr>
              <w:pStyle w:val="Bodytabel"/>
              <w:rPr>
                <w:color w:val="E73137"/>
              </w:rPr>
            </w:pPr>
          </w:p>
        </w:tc>
      </w:tr>
      <w:tr w:rsidR="00441D69" w14:paraId="6C59EE0C" w14:textId="77777777" w:rsidTr="00441D69">
        <w:tc>
          <w:tcPr>
            <w:tcW w:w="3251" w:type="dxa"/>
            <w:tcMar>
              <w:top w:w="100" w:type="dxa"/>
              <w:left w:w="100" w:type="dxa"/>
              <w:bottom w:w="100" w:type="dxa"/>
              <w:right w:w="100" w:type="dxa"/>
            </w:tcMar>
          </w:tcPr>
          <w:p w14:paraId="37CEA610" w14:textId="084E4A16" w:rsidR="00441D69" w:rsidRDefault="00441D69" w:rsidP="002663D4">
            <w:pPr>
              <w:pStyle w:val="Bodytabel"/>
            </w:pPr>
            <w:r>
              <w:t>Werkzaam op school/locatie/afdeling</w:t>
            </w:r>
          </w:p>
        </w:tc>
        <w:tc>
          <w:tcPr>
            <w:tcW w:w="5530" w:type="dxa"/>
            <w:tcMar>
              <w:top w:w="100" w:type="dxa"/>
              <w:left w:w="100" w:type="dxa"/>
              <w:bottom w:w="100" w:type="dxa"/>
              <w:right w:w="100" w:type="dxa"/>
            </w:tcMar>
          </w:tcPr>
          <w:p w14:paraId="0DC57D05" w14:textId="77777777" w:rsidR="00441D69" w:rsidRDefault="00441D69" w:rsidP="002663D4">
            <w:pPr>
              <w:pStyle w:val="Bodytabel"/>
              <w:rPr>
                <w:color w:val="E73137"/>
              </w:rPr>
            </w:pPr>
          </w:p>
        </w:tc>
      </w:tr>
      <w:tr w:rsidR="00441D69" w14:paraId="71CE86DE" w14:textId="77777777" w:rsidTr="00441D69">
        <w:tc>
          <w:tcPr>
            <w:tcW w:w="3251" w:type="dxa"/>
            <w:tcMar>
              <w:top w:w="100" w:type="dxa"/>
              <w:left w:w="100" w:type="dxa"/>
              <w:bottom w:w="100" w:type="dxa"/>
              <w:right w:w="100" w:type="dxa"/>
            </w:tcMar>
          </w:tcPr>
          <w:p w14:paraId="424B6623" w14:textId="67181273" w:rsidR="00441D69" w:rsidRDefault="00441D69" w:rsidP="002663D4">
            <w:pPr>
              <w:pStyle w:val="Bodytabel"/>
            </w:pPr>
            <w:r>
              <w:t>Huidige functie-indeling</w:t>
            </w:r>
          </w:p>
        </w:tc>
        <w:tc>
          <w:tcPr>
            <w:tcW w:w="5530" w:type="dxa"/>
            <w:tcMar>
              <w:top w:w="100" w:type="dxa"/>
              <w:left w:w="100" w:type="dxa"/>
              <w:bottom w:w="100" w:type="dxa"/>
              <w:right w:w="100" w:type="dxa"/>
            </w:tcMar>
          </w:tcPr>
          <w:p w14:paraId="619A26C7" w14:textId="77777777" w:rsidR="00441D69" w:rsidRDefault="00441D69" w:rsidP="002663D4">
            <w:pPr>
              <w:pStyle w:val="Bodytabel"/>
              <w:rPr>
                <w:color w:val="E73137"/>
              </w:rPr>
            </w:pPr>
          </w:p>
        </w:tc>
      </w:tr>
      <w:tr w:rsidR="00441D69" w14:paraId="14386C94" w14:textId="77777777" w:rsidTr="00441D69">
        <w:tc>
          <w:tcPr>
            <w:tcW w:w="3251" w:type="dxa"/>
            <w:tcMar>
              <w:top w:w="100" w:type="dxa"/>
              <w:left w:w="100" w:type="dxa"/>
              <w:bottom w:w="100" w:type="dxa"/>
              <w:right w:w="100" w:type="dxa"/>
            </w:tcMar>
          </w:tcPr>
          <w:p w14:paraId="515370BC" w14:textId="63C5E710" w:rsidR="00441D69" w:rsidRDefault="00441D69" w:rsidP="002663D4">
            <w:pPr>
              <w:pStyle w:val="Bodytabel"/>
            </w:pPr>
            <w:r>
              <w:t>Gewenste (toekomstige) functie-indeling</w:t>
            </w:r>
          </w:p>
        </w:tc>
        <w:tc>
          <w:tcPr>
            <w:tcW w:w="5530" w:type="dxa"/>
            <w:tcMar>
              <w:top w:w="100" w:type="dxa"/>
              <w:left w:w="100" w:type="dxa"/>
              <w:bottom w:w="100" w:type="dxa"/>
              <w:right w:w="100" w:type="dxa"/>
            </w:tcMar>
          </w:tcPr>
          <w:p w14:paraId="0918B730" w14:textId="77777777" w:rsidR="00441D69" w:rsidRDefault="00441D69" w:rsidP="002663D4">
            <w:pPr>
              <w:pStyle w:val="Bodytabel"/>
              <w:rPr>
                <w:color w:val="E73137"/>
              </w:rPr>
            </w:pPr>
          </w:p>
        </w:tc>
      </w:tr>
      <w:tr w:rsidR="00441D69" w14:paraId="628AC3D3" w14:textId="77777777" w:rsidTr="00441D69">
        <w:tc>
          <w:tcPr>
            <w:tcW w:w="3251" w:type="dxa"/>
            <w:tcMar>
              <w:top w:w="100" w:type="dxa"/>
              <w:left w:w="100" w:type="dxa"/>
              <w:bottom w:w="100" w:type="dxa"/>
              <w:right w:w="100" w:type="dxa"/>
            </w:tcMar>
          </w:tcPr>
          <w:p w14:paraId="7974DD6F" w14:textId="727599E3" w:rsidR="00441D69" w:rsidRDefault="00441D69" w:rsidP="002663D4">
            <w:pPr>
              <w:pStyle w:val="Bodytabel"/>
            </w:pPr>
            <w:r>
              <w:t>Datum van het verzoek</w:t>
            </w:r>
          </w:p>
        </w:tc>
        <w:tc>
          <w:tcPr>
            <w:tcW w:w="5530" w:type="dxa"/>
            <w:tcMar>
              <w:top w:w="100" w:type="dxa"/>
              <w:left w:w="100" w:type="dxa"/>
              <w:bottom w:w="100" w:type="dxa"/>
              <w:right w:w="100" w:type="dxa"/>
            </w:tcMar>
          </w:tcPr>
          <w:p w14:paraId="135FF01A" w14:textId="77777777" w:rsidR="00441D69" w:rsidRDefault="00441D69" w:rsidP="002663D4">
            <w:pPr>
              <w:pStyle w:val="Bodytabel"/>
              <w:rPr>
                <w:color w:val="E73137"/>
              </w:rPr>
            </w:pPr>
          </w:p>
        </w:tc>
      </w:tr>
    </w:tbl>
    <w:p w14:paraId="6ABD7AC9" w14:textId="77777777" w:rsidR="00441D69" w:rsidRDefault="00441D69" w:rsidP="00BA5B1E"/>
    <w:p w14:paraId="5A6B61C6" w14:textId="141A6FA3" w:rsidR="00FB24CC" w:rsidRPr="00FB24CC" w:rsidRDefault="00441D69" w:rsidP="00FB24CC">
      <w:pPr>
        <w:rPr>
          <w:b/>
          <w:bCs/>
          <w:color w:val="EE0000"/>
        </w:rPr>
      </w:pPr>
      <w:r>
        <w:rPr>
          <w:b/>
          <w:bCs/>
          <w:color w:val="EE0000"/>
        </w:rPr>
        <w:t>Procedure</w:t>
      </w:r>
    </w:p>
    <w:p w14:paraId="62FEC0FB" w14:textId="77777777" w:rsidR="00441D69" w:rsidRPr="00441D69" w:rsidRDefault="00441D69" w:rsidP="00441D69">
      <w:r w:rsidRPr="00441D69">
        <w:t>Ben je het niet eens met de indeling van jouw voorbeeldfunctie? Dan kun je met dit formulier een verzoek tot heroverweging indienen. Dit kan tot uiterlijk twee weken na dagtekening van de brief die je hierover hebt ontvangen. Je kunt je motivatie richten aan je leidinggevende.</w:t>
      </w:r>
    </w:p>
    <w:p w14:paraId="623E4E53" w14:textId="77777777" w:rsidR="00441D69" w:rsidRPr="00441D69" w:rsidRDefault="00441D69" w:rsidP="00441D69"/>
    <w:p w14:paraId="0B4FAAA2" w14:textId="77777777" w:rsidR="00441D69" w:rsidRPr="00441D69" w:rsidRDefault="00441D69" w:rsidP="00441D69">
      <w:r w:rsidRPr="00441D69">
        <w:t>Na ontvangst van je verzoek via dit formulier, ga je hierover in gesprek met je leidinggevende en HR. Indien nodig kan daarbij extern advies worden ingewonnen. Op basis van het verzoek en het gevoerde gesprek wordt een advies uitgebracht door jouw leidinggevende aan het College van Bestuur (CvB). Het CvB neemt vervolgens een besluit over je heroverweging.</w:t>
      </w:r>
    </w:p>
    <w:p w14:paraId="0A51D296" w14:textId="77777777" w:rsidR="00441D69" w:rsidRPr="00441D69" w:rsidRDefault="00441D69" w:rsidP="00441D69"/>
    <w:p w14:paraId="38AC8A03" w14:textId="00086DC8" w:rsidR="00FB24CC" w:rsidRPr="00441D69" w:rsidRDefault="00441D69" w:rsidP="00441D69">
      <w:r w:rsidRPr="00441D69">
        <w:t>Ben je het niet eens met dit besluit, dan kun je bezwaar indienen bij de externe (landelijke) bezwarencommissie. Dit kan tot uiterlijk zes weken na dagtekening van het besluit dat je van het CvB hebt ontvangen.</w:t>
      </w:r>
    </w:p>
    <w:p w14:paraId="61AC9576" w14:textId="77777777" w:rsidR="00441D69" w:rsidRPr="00441D69" w:rsidRDefault="00441D69" w:rsidP="00441D69"/>
    <w:p w14:paraId="4E376291" w14:textId="2247DA8F" w:rsidR="00FB24CC" w:rsidRDefault="00441D69" w:rsidP="001F534F">
      <w:pPr>
        <w:pStyle w:val="Tussenkop"/>
        <w:rPr>
          <w:color w:val="E73137"/>
        </w:rPr>
      </w:pPr>
      <w:r>
        <w:rPr>
          <w:color w:val="E73137"/>
        </w:rPr>
        <w:t>Waarom vraag je een heroverweging aan?</w:t>
      </w:r>
    </w:p>
    <w:p w14:paraId="2790E28F" w14:textId="02A6B7C4" w:rsidR="00441D69" w:rsidRPr="00441D69" w:rsidRDefault="00441D69" w:rsidP="001F534F">
      <w:pPr>
        <w:pStyle w:val="Tussenkop"/>
        <w:rPr>
          <w:b w:val="0"/>
          <w:bCs w:val="0"/>
          <w:i/>
          <w:iCs/>
          <w:color w:val="002C42"/>
        </w:rPr>
      </w:pPr>
      <w:r w:rsidRPr="00441D69">
        <w:rPr>
          <w:b w:val="0"/>
          <w:bCs w:val="0"/>
          <w:i/>
          <w:iCs/>
          <w:color w:val="002C42"/>
        </w:rPr>
        <w:t>Leg hier kort uit waarom je het niet eens bent met de huidige indeling. Wat klopt er volgens jou niet, en waarom denk je dat een andere indeling beter past?</w:t>
      </w:r>
    </w:p>
    <w:p w14:paraId="3DCD2779" w14:textId="77777777" w:rsidR="00BA5B1E" w:rsidRDefault="00BA5B1E" w:rsidP="00BA5B1E">
      <w:pPr>
        <w:rPr>
          <w:b/>
          <w:bCs/>
          <w:color w:val="EE0000"/>
        </w:rPr>
      </w:pPr>
    </w:p>
    <w:tbl>
      <w:tblPr>
        <w:tblW w:w="9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2"/>
      </w:tblGrid>
      <w:tr w:rsidR="00441D69" w14:paraId="5DEF5428" w14:textId="77777777" w:rsidTr="00441D69">
        <w:trPr>
          <w:trHeight w:val="2150"/>
        </w:trPr>
        <w:tc>
          <w:tcPr>
            <w:tcW w:w="9272" w:type="dxa"/>
            <w:tcMar>
              <w:top w:w="100" w:type="dxa"/>
              <w:left w:w="100" w:type="dxa"/>
              <w:bottom w:w="100" w:type="dxa"/>
              <w:right w:w="100" w:type="dxa"/>
            </w:tcMar>
          </w:tcPr>
          <w:p w14:paraId="0AFB18B3" w14:textId="4BDA799C" w:rsidR="00441D69" w:rsidRPr="00AE184B" w:rsidRDefault="00441D69" w:rsidP="002663D4">
            <w:pPr>
              <w:pStyle w:val="Bodytabel"/>
              <w:rPr>
                <w:b/>
                <w:bCs/>
                <w:color w:val="002C42"/>
              </w:rPr>
            </w:pPr>
          </w:p>
        </w:tc>
      </w:tr>
    </w:tbl>
    <w:p w14:paraId="35F4CA21" w14:textId="77777777" w:rsidR="00441D69" w:rsidRDefault="00441D69" w:rsidP="00BA5B1E">
      <w:pPr>
        <w:rPr>
          <w:b/>
          <w:bCs/>
          <w:color w:val="EE0000"/>
        </w:rPr>
      </w:pPr>
    </w:p>
    <w:p w14:paraId="78531FED" w14:textId="27EF12EF" w:rsidR="003D42C1" w:rsidRDefault="00441D69" w:rsidP="003D42C1">
      <w:pPr>
        <w:rPr>
          <w:b/>
          <w:bCs/>
          <w:color w:val="E73137"/>
        </w:rPr>
      </w:pPr>
      <w:r>
        <w:rPr>
          <w:b/>
          <w:bCs/>
          <w:color w:val="E73137"/>
        </w:rPr>
        <w:lastRenderedPageBreak/>
        <w:t>Kerntaken en werkzaamheden</w:t>
      </w:r>
    </w:p>
    <w:p w14:paraId="1BFD28DA" w14:textId="77777777" w:rsidR="00441D69" w:rsidRPr="00441D69" w:rsidRDefault="00441D69" w:rsidP="00441D69">
      <w:pPr>
        <w:rPr>
          <w:i/>
          <w:iCs/>
        </w:rPr>
      </w:pPr>
      <w:r w:rsidRPr="00441D69">
        <w:rPr>
          <w:i/>
          <w:iCs/>
        </w:rPr>
        <w:t>Beschrijf hieronder jouw takenpakket in maximaal vijf kerntaken. Beschrijf per kerntaak ook de bijbehorende werkzaamheden.</w:t>
      </w:r>
    </w:p>
    <w:p w14:paraId="3DF3C8A2" w14:textId="77777777" w:rsidR="00441D69" w:rsidRDefault="00441D69" w:rsidP="00441D69"/>
    <w:p w14:paraId="5A14FDE6" w14:textId="16ED2199" w:rsidR="00441D69" w:rsidRDefault="00441D69" w:rsidP="00441D69">
      <w:pPr>
        <w:pStyle w:val="Lijstalinea"/>
        <w:numPr>
          <w:ilvl w:val="0"/>
          <w:numId w:val="3"/>
        </w:numPr>
      </w:pPr>
      <w:r>
        <w:t>Beschrijf wat de functie doet, niet hoe je dit doet of hoe je functioneert.</w:t>
      </w:r>
    </w:p>
    <w:p w14:paraId="725D3E10" w14:textId="7F90EB3B" w:rsidR="00441D69" w:rsidRDefault="00441D69" w:rsidP="00441D69">
      <w:pPr>
        <w:pStyle w:val="Lijstalinea"/>
        <w:numPr>
          <w:ilvl w:val="0"/>
          <w:numId w:val="3"/>
        </w:numPr>
      </w:pPr>
      <w:r>
        <w:t>Beschrijf alleen de taken die je op dit moment daadwerkelijk uitvoert.</w:t>
      </w:r>
    </w:p>
    <w:p w14:paraId="7A54DA5D" w14:textId="0592BF05" w:rsidR="00441D69" w:rsidRPr="001F534F" w:rsidRDefault="00441D69" w:rsidP="00441D69">
      <w:pPr>
        <w:pStyle w:val="Lijstalinea"/>
        <w:numPr>
          <w:ilvl w:val="0"/>
          <w:numId w:val="3"/>
        </w:numPr>
      </w:pPr>
      <w:r>
        <w:t>Formuleer concreet en feitelijk wat de functie bijdraagt.</w:t>
      </w:r>
    </w:p>
    <w:p w14:paraId="27FCCB59" w14:textId="77777777" w:rsidR="00F73227" w:rsidRDefault="00F73227" w:rsidP="00BA5B1E">
      <w:pPr>
        <w:rPr>
          <w:b/>
          <w:bCs/>
          <w:color w:val="EE0000"/>
        </w:rPr>
      </w:pPr>
    </w:p>
    <w:p w14:paraId="5DEF1086" w14:textId="73F3885C" w:rsidR="007A3D2F" w:rsidRDefault="007A3D2F" w:rsidP="007A3D2F">
      <w:pPr>
        <w:pStyle w:val="Tussenkop"/>
      </w:pPr>
      <w:r>
        <w:t>Kerntaak 1</w:t>
      </w:r>
    </w:p>
    <w:tbl>
      <w:tblPr>
        <w:tblW w:w="9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2"/>
      </w:tblGrid>
      <w:tr w:rsidR="00AE184B" w14:paraId="795240BA" w14:textId="77777777" w:rsidTr="002663D4">
        <w:trPr>
          <w:trHeight w:val="2150"/>
        </w:trPr>
        <w:tc>
          <w:tcPr>
            <w:tcW w:w="9272" w:type="dxa"/>
            <w:tcMar>
              <w:top w:w="100" w:type="dxa"/>
              <w:left w:w="100" w:type="dxa"/>
              <w:bottom w:w="100" w:type="dxa"/>
              <w:right w:w="100" w:type="dxa"/>
            </w:tcMar>
          </w:tcPr>
          <w:p w14:paraId="7468F37F" w14:textId="77777777" w:rsidR="00AE184B" w:rsidRPr="00986197" w:rsidRDefault="00AE184B" w:rsidP="002663D4">
            <w:pPr>
              <w:pStyle w:val="Bodytabel"/>
              <w:rPr>
                <w:color w:val="002C42"/>
              </w:rPr>
            </w:pPr>
            <w:r w:rsidRPr="00986197">
              <w:rPr>
                <w:color w:val="002C42"/>
              </w:rPr>
              <w:t>Omschrijving kerntaak:</w:t>
            </w:r>
          </w:p>
        </w:tc>
      </w:tr>
      <w:tr w:rsidR="00AE184B" w14:paraId="414E6A94" w14:textId="77777777" w:rsidTr="002663D4">
        <w:trPr>
          <w:trHeight w:val="2150"/>
        </w:trPr>
        <w:tc>
          <w:tcPr>
            <w:tcW w:w="9272" w:type="dxa"/>
            <w:tcMar>
              <w:top w:w="100" w:type="dxa"/>
              <w:left w:w="100" w:type="dxa"/>
              <w:bottom w:w="100" w:type="dxa"/>
              <w:right w:w="100" w:type="dxa"/>
            </w:tcMar>
          </w:tcPr>
          <w:p w14:paraId="638A077E" w14:textId="77777777" w:rsidR="00AE184B" w:rsidRPr="00986197" w:rsidRDefault="00AE184B" w:rsidP="002663D4">
            <w:pPr>
              <w:pStyle w:val="Bodytabel"/>
              <w:rPr>
                <w:color w:val="002C42"/>
              </w:rPr>
            </w:pPr>
            <w:r w:rsidRPr="00986197">
              <w:rPr>
                <w:color w:val="002C42"/>
              </w:rPr>
              <w:t>Onderliggende werkzaamheden:</w:t>
            </w:r>
          </w:p>
        </w:tc>
      </w:tr>
    </w:tbl>
    <w:p w14:paraId="78596133" w14:textId="77777777" w:rsidR="007A3D2F" w:rsidRDefault="007A3D2F" w:rsidP="007A3D2F">
      <w:pPr>
        <w:pStyle w:val="Tussenkop"/>
      </w:pPr>
    </w:p>
    <w:p w14:paraId="52BE837C" w14:textId="58AB78A2" w:rsidR="007A3D2F" w:rsidRDefault="007A3D2F" w:rsidP="007A3D2F">
      <w:pPr>
        <w:pStyle w:val="Tussenkop"/>
      </w:pPr>
      <w:r>
        <w:t xml:space="preserve">Kerntaak </w:t>
      </w:r>
      <w:r>
        <w:t>2</w:t>
      </w:r>
    </w:p>
    <w:tbl>
      <w:tblPr>
        <w:tblW w:w="9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2"/>
      </w:tblGrid>
      <w:tr w:rsidR="00AE184B" w14:paraId="6A9572A9" w14:textId="77777777" w:rsidTr="002663D4">
        <w:trPr>
          <w:trHeight w:val="2150"/>
        </w:trPr>
        <w:tc>
          <w:tcPr>
            <w:tcW w:w="9272" w:type="dxa"/>
            <w:tcMar>
              <w:top w:w="100" w:type="dxa"/>
              <w:left w:w="100" w:type="dxa"/>
              <w:bottom w:w="100" w:type="dxa"/>
              <w:right w:w="100" w:type="dxa"/>
            </w:tcMar>
          </w:tcPr>
          <w:p w14:paraId="785B88A1" w14:textId="77777777" w:rsidR="00AE184B" w:rsidRPr="00986197" w:rsidRDefault="00AE184B" w:rsidP="002663D4">
            <w:pPr>
              <w:pStyle w:val="Bodytabel"/>
              <w:rPr>
                <w:color w:val="002C42"/>
              </w:rPr>
            </w:pPr>
            <w:r w:rsidRPr="00986197">
              <w:rPr>
                <w:color w:val="002C42"/>
              </w:rPr>
              <w:t>Omschrijving kerntaak:</w:t>
            </w:r>
          </w:p>
        </w:tc>
      </w:tr>
      <w:tr w:rsidR="00AE184B" w14:paraId="375BD0DD" w14:textId="77777777" w:rsidTr="002663D4">
        <w:trPr>
          <w:trHeight w:val="2150"/>
        </w:trPr>
        <w:tc>
          <w:tcPr>
            <w:tcW w:w="9272" w:type="dxa"/>
            <w:tcMar>
              <w:top w:w="100" w:type="dxa"/>
              <w:left w:w="100" w:type="dxa"/>
              <w:bottom w:w="100" w:type="dxa"/>
              <w:right w:w="100" w:type="dxa"/>
            </w:tcMar>
          </w:tcPr>
          <w:p w14:paraId="025CA613" w14:textId="77777777" w:rsidR="00AE184B" w:rsidRPr="00986197" w:rsidRDefault="00AE184B" w:rsidP="002663D4">
            <w:pPr>
              <w:pStyle w:val="Bodytabel"/>
              <w:rPr>
                <w:color w:val="002C42"/>
              </w:rPr>
            </w:pPr>
            <w:r w:rsidRPr="00986197">
              <w:rPr>
                <w:color w:val="002C42"/>
              </w:rPr>
              <w:t>Onderliggende werkzaamheden:</w:t>
            </w:r>
          </w:p>
        </w:tc>
      </w:tr>
    </w:tbl>
    <w:p w14:paraId="1EF18E2A" w14:textId="77777777" w:rsidR="005C2E78" w:rsidRDefault="005C2E78" w:rsidP="007A3D2F">
      <w:pPr>
        <w:pStyle w:val="Tussenkop"/>
      </w:pPr>
    </w:p>
    <w:p w14:paraId="7AA9ED9A" w14:textId="69CE0062" w:rsidR="007A3D2F" w:rsidRDefault="007A3D2F" w:rsidP="007A3D2F">
      <w:pPr>
        <w:pStyle w:val="Tussenkop"/>
      </w:pPr>
      <w:r>
        <w:t xml:space="preserve">Kerntaak </w:t>
      </w:r>
      <w:r>
        <w:t>3</w:t>
      </w:r>
    </w:p>
    <w:tbl>
      <w:tblPr>
        <w:tblW w:w="9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2"/>
      </w:tblGrid>
      <w:tr w:rsidR="00AE184B" w14:paraId="3B9D2EEC" w14:textId="77777777" w:rsidTr="002663D4">
        <w:trPr>
          <w:trHeight w:val="2150"/>
        </w:trPr>
        <w:tc>
          <w:tcPr>
            <w:tcW w:w="9272" w:type="dxa"/>
            <w:tcMar>
              <w:top w:w="100" w:type="dxa"/>
              <w:left w:w="100" w:type="dxa"/>
              <w:bottom w:w="100" w:type="dxa"/>
              <w:right w:w="100" w:type="dxa"/>
            </w:tcMar>
          </w:tcPr>
          <w:p w14:paraId="58687D56" w14:textId="77777777" w:rsidR="00AE184B" w:rsidRPr="00986197" w:rsidRDefault="00AE184B" w:rsidP="002663D4">
            <w:pPr>
              <w:pStyle w:val="Bodytabel"/>
              <w:rPr>
                <w:color w:val="002C42"/>
              </w:rPr>
            </w:pPr>
            <w:r w:rsidRPr="00986197">
              <w:rPr>
                <w:color w:val="002C42"/>
              </w:rPr>
              <w:lastRenderedPageBreak/>
              <w:t>Omschrijving kerntaak:</w:t>
            </w:r>
          </w:p>
        </w:tc>
      </w:tr>
      <w:tr w:rsidR="00AE184B" w14:paraId="5074C376" w14:textId="77777777" w:rsidTr="002663D4">
        <w:trPr>
          <w:trHeight w:val="2150"/>
        </w:trPr>
        <w:tc>
          <w:tcPr>
            <w:tcW w:w="9272" w:type="dxa"/>
            <w:tcMar>
              <w:top w:w="100" w:type="dxa"/>
              <w:left w:w="100" w:type="dxa"/>
              <w:bottom w:w="100" w:type="dxa"/>
              <w:right w:w="100" w:type="dxa"/>
            </w:tcMar>
          </w:tcPr>
          <w:p w14:paraId="181DF60B" w14:textId="77777777" w:rsidR="00AE184B" w:rsidRPr="00986197" w:rsidRDefault="00AE184B" w:rsidP="002663D4">
            <w:pPr>
              <w:pStyle w:val="Bodytabel"/>
              <w:rPr>
                <w:color w:val="002C42"/>
              </w:rPr>
            </w:pPr>
            <w:r w:rsidRPr="00986197">
              <w:rPr>
                <w:color w:val="002C42"/>
              </w:rPr>
              <w:t>Onderliggende werkzaamheden:</w:t>
            </w:r>
          </w:p>
        </w:tc>
      </w:tr>
    </w:tbl>
    <w:p w14:paraId="640D1492" w14:textId="77777777" w:rsidR="007A3D2F" w:rsidRDefault="007A3D2F" w:rsidP="007A3D2F">
      <w:pPr>
        <w:pStyle w:val="Tussenkop"/>
      </w:pPr>
    </w:p>
    <w:p w14:paraId="64DB06F8" w14:textId="36AA7281" w:rsidR="007A3D2F" w:rsidRDefault="007A3D2F" w:rsidP="007A3D2F">
      <w:pPr>
        <w:pStyle w:val="Tussenkop"/>
      </w:pPr>
      <w:r>
        <w:t xml:space="preserve">Kerntaak </w:t>
      </w:r>
      <w:r>
        <w:t>4</w:t>
      </w:r>
    </w:p>
    <w:tbl>
      <w:tblPr>
        <w:tblW w:w="9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2"/>
      </w:tblGrid>
      <w:tr w:rsidR="00AE184B" w14:paraId="59361E62" w14:textId="77777777" w:rsidTr="002663D4">
        <w:trPr>
          <w:trHeight w:val="2150"/>
        </w:trPr>
        <w:tc>
          <w:tcPr>
            <w:tcW w:w="9272" w:type="dxa"/>
            <w:tcMar>
              <w:top w:w="100" w:type="dxa"/>
              <w:left w:w="100" w:type="dxa"/>
              <w:bottom w:w="100" w:type="dxa"/>
              <w:right w:w="100" w:type="dxa"/>
            </w:tcMar>
          </w:tcPr>
          <w:p w14:paraId="2A7B59F0" w14:textId="77777777" w:rsidR="00AE184B" w:rsidRPr="00986197" w:rsidRDefault="00AE184B" w:rsidP="002663D4">
            <w:pPr>
              <w:pStyle w:val="Bodytabel"/>
              <w:rPr>
                <w:color w:val="002C42"/>
              </w:rPr>
            </w:pPr>
            <w:r w:rsidRPr="00986197">
              <w:rPr>
                <w:color w:val="002C42"/>
              </w:rPr>
              <w:t>Omschrijving kerntaak:</w:t>
            </w:r>
          </w:p>
        </w:tc>
      </w:tr>
      <w:tr w:rsidR="00AE184B" w14:paraId="6D966285" w14:textId="77777777" w:rsidTr="002663D4">
        <w:trPr>
          <w:trHeight w:val="2150"/>
        </w:trPr>
        <w:tc>
          <w:tcPr>
            <w:tcW w:w="9272" w:type="dxa"/>
            <w:tcMar>
              <w:top w:w="100" w:type="dxa"/>
              <w:left w:w="100" w:type="dxa"/>
              <w:bottom w:w="100" w:type="dxa"/>
              <w:right w:w="100" w:type="dxa"/>
            </w:tcMar>
          </w:tcPr>
          <w:p w14:paraId="0C387969" w14:textId="77777777" w:rsidR="00AE184B" w:rsidRPr="00986197" w:rsidRDefault="00AE184B" w:rsidP="002663D4">
            <w:pPr>
              <w:pStyle w:val="Bodytabel"/>
              <w:rPr>
                <w:color w:val="002C42"/>
              </w:rPr>
            </w:pPr>
            <w:r w:rsidRPr="00986197">
              <w:rPr>
                <w:color w:val="002C42"/>
              </w:rPr>
              <w:t>Onderliggende werkzaamheden:</w:t>
            </w:r>
          </w:p>
        </w:tc>
      </w:tr>
    </w:tbl>
    <w:p w14:paraId="41A74171" w14:textId="77777777" w:rsidR="007A3D2F" w:rsidRDefault="007A3D2F" w:rsidP="007A3D2F">
      <w:pPr>
        <w:pStyle w:val="Tussenkop"/>
      </w:pPr>
    </w:p>
    <w:p w14:paraId="488674BA" w14:textId="5D9F02E7" w:rsidR="007A3D2F" w:rsidRDefault="007A3D2F" w:rsidP="007A3D2F">
      <w:pPr>
        <w:pStyle w:val="Tussenkop"/>
      </w:pPr>
      <w:r>
        <w:t xml:space="preserve">Kerntaak </w:t>
      </w:r>
      <w:r>
        <w:t>5</w:t>
      </w:r>
    </w:p>
    <w:p w14:paraId="6938D3E4" w14:textId="77777777" w:rsidR="007A3D2F" w:rsidRDefault="007A3D2F" w:rsidP="007A3D2F">
      <w:pPr>
        <w:pStyle w:val="Tussenkop"/>
      </w:pPr>
    </w:p>
    <w:tbl>
      <w:tblPr>
        <w:tblW w:w="9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2"/>
      </w:tblGrid>
      <w:tr w:rsidR="00AE184B" w14:paraId="07205BC7" w14:textId="77777777" w:rsidTr="002663D4">
        <w:trPr>
          <w:trHeight w:val="2150"/>
        </w:trPr>
        <w:tc>
          <w:tcPr>
            <w:tcW w:w="9272" w:type="dxa"/>
            <w:tcMar>
              <w:top w:w="100" w:type="dxa"/>
              <w:left w:w="100" w:type="dxa"/>
              <w:bottom w:w="100" w:type="dxa"/>
              <w:right w:w="100" w:type="dxa"/>
            </w:tcMar>
          </w:tcPr>
          <w:p w14:paraId="3D4E7D0E" w14:textId="77777777" w:rsidR="00AE184B" w:rsidRPr="00986197" w:rsidRDefault="00AE184B" w:rsidP="002663D4">
            <w:pPr>
              <w:pStyle w:val="Bodytabel"/>
              <w:rPr>
                <w:color w:val="002C42"/>
              </w:rPr>
            </w:pPr>
            <w:r w:rsidRPr="00986197">
              <w:rPr>
                <w:color w:val="002C42"/>
              </w:rPr>
              <w:lastRenderedPageBreak/>
              <w:t>Omschrijving kerntaak:</w:t>
            </w:r>
          </w:p>
        </w:tc>
      </w:tr>
      <w:tr w:rsidR="00AE184B" w14:paraId="2C60DF2D" w14:textId="77777777" w:rsidTr="002663D4">
        <w:trPr>
          <w:trHeight w:val="2150"/>
        </w:trPr>
        <w:tc>
          <w:tcPr>
            <w:tcW w:w="9272" w:type="dxa"/>
            <w:tcMar>
              <w:top w:w="100" w:type="dxa"/>
              <w:left w:w="100" w:type="dxa"/>
              <w:bottom w:w="100" w:type="dxa"/>
              <w:right w:w="100" w:type="dxa"/>
            </w:tcMar>
          </w:tcPr>
          <w:p w14:paraId="7F6DA506" w14:textId="77777777" w:rsidR="00AE184B" w:rsidRPr="00986197" w:rsidRDefault="00AE184B" w:rsidP="002663D4">
            <w:pPr>
              <w:pStyle w:val="Bodytabel"/>
              <w:rPr>
                <w:color w:val="002C42"/>
              </w:rPr>
            </w:pPr>
            <w:r w:rsidRPr="00986197">
              <w:rPr>
                <w:color w:val="002C42"/>
              </w:rPr>
              <w:t>Onderliggende werkzaamheden:</w:t>
            </w:r>
          </w:p>
        </w:tc>
      </w:tr>
    </w:tbl>
    <w:p w14:paraId="178153C4" w14:textId="77777777" w:rsidR="007A3D2F" w:rsidRDefault="007A3D2F" w:rsidP="007A3D2F">
      <w:pPr>
        <w:pStyle w:val="Tussenkop"/>
      </w:pPr>
    </w:p>
    <w:sectPr w:rsidR="007A3D2F" w:rsidSect="00660ED4">
      <w:headerReference w:type="even" r:id="rId10"/>
      <w:headerReference w:type="default" r:id="rId11"/>
      <w:footerReference w:type="even" r:id="rId12"/>
      <w:footerReference w:type="default" r:id="rId13"/>
      <w:headerReference w:type="first" r:id="rId14"/>
      <w:footerReference w:type="first" r:id="rId15"/>
      <w:pgSz w:w="11899" w:h="16838"/>
      <w:pgMar w:top="1985" w:right="1134" w:bottom="1134" w:left="1559" w:header="0" w:footer="50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73B177" w14:textId="77777777" w:rsidR="003B10EB" w:rsidRDefault="003B10EB">
      <w:r>
        <w:separator/>
      </w:r>
    </w:p>
  </w:endnote>
  <w:endnote w:type="continuationSeparator" w:id="0">
    <w:p w14:paraId="2A78674A" w14:textId="77777777" w:rsidR="003B10EB" w:rsidRDefault="003B1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Inter">
    <w:altName w:val="Calibri"/>
    <w:panose1 w:val="020B0604020202020204"/>
    <w:charset w:val="00"/>
    <w:family w:val="swiss"/>
    <w:notTrueType/>
    <w:pitch w:val="variable"/>
    <w:sig w:usb0="E00002FF" w:usb1="1200A1FF" w:usb2="00000001" w:usb3="00000000" w:csb0="0000019F" w:csb1="00000000"/>
  </w:font>
  <w:font w:name="Courier New">
    <w:panose1 w:val="02070309020205020404"/>
    <w:charset w:val="00"/>
    <w:family w:val="modern"/>
    <w:pitch w:val="fixed"/>
    <w:sig w:usb0="E0002EFF" w:usb1="C0007843" w:usb2="00000009" w:usb3="00000000" w:csb0="000001FF" w:csb1="00000000"/>
    <w:embedRegular r:id="rId4" w:fontKey="{D952F4B8-A3A9-3A4D-83D0-A9A27DDB4C36}"/>
  </w:font>
  <w:font w:name="Times New Roman">
    <w:panose1 w:val="02020603050405020304"/>
    <w:charset w:val="00"/>
    <w:family w:val="roman"/>
    <w:pitch w:val="variable"/>
    <w:sig w:usb0="E0002EFF" w:usb1="C000785B" w:usb2="00000009" w:usb3="00000000" w:csb0="000001FF" w:csb1="00000000"/>
    <w:embedRegular r:id="rId5" w:fontKey="{E1478EBA-5709-3F4C-ACE8-E09B9483EEF2}"/>
    <w:embedItalic r:id="rId6" w:fontKey="{678CEF3B-6F8E-3844-A733-572F8B931A0B}"/>
  </w:font>
  <w:font w:name="Wingdings">
    <w:panose1 w:val="05000000000000000000"/>
    <w:charset w:val="4D"/>
    <w:family w:val="decorative"/>
    <w:pitch w:val="variable"/>
    <w:sig w:usb0="00000003" w:usb1="00000000" w:usb2="00000000" w:usb3="00000000" w:csb0="80000001" w:csb1="00000000"/>
    <w:embedRegular r:id="rId7" w:fontKey="{08AA072B-195F-7445-91AB-0276B2F8CE28}"/>
  </w:font>
  <w:font w:name="Symbol">
    <w:panose1 w:val="05050102010706020507"/>
    <w:charset w:val="02"/>
    <w:family w:val="decorative"/>
    <w:pitch w:val="variable"/>
    <w:sig w:usb0="00000000" w:usb1="10000000" w:usb2="00000000" w:usb3="00000000" w:csb0="80000000" w:csb1="00000000"/>
    <w:embedRegular r:id="rId8" w:fontKey="{43C7ED8B-2536-C84C-8E1A-0EBF3FB60D4E}"/>
  </w:font>
  <w:font w:name="Georgia">
    <w:panose1 w:val="02040502050405020303"/>
    <w:charset w:val="00"/>
    <w:family w:val="roman"/>
    <w:pitch w:val="variable"/>
    <w:sig w:usb0="00000287" w:usb1="00000000" w:usb2="00000000" w:usb3="00000000" w:csb0="0000009F" w:csb1="00000000"/>
    <w:embedItalic r:id="rId9" w:fontKey="{80E2E19F-9AE8-EC44-B5E2-8A09D92853C2}"/>
  </w:font>
  <w:font w:name="Inter Light">
    <w:altName w:val="Calibri"/>
    <w:panose1 w:val="020B0604020202020204"/>
    <w:charset w:val="00"/>
    <w:family w:val="auto"/>
    <w:pitch w:val="variable"/>
    <w:sig w:usb0="E00002FF" w:usb1="1200A1FF" w:usb2="00000000" w:usb3="00000000" w:csb0="0000019F" w:csb1="00000000"/>
  </w:font>
  <w:font w:name="Calibri">
    <w:panose1 w:val="020F0502020204030204"/>
    <w:charset w:val="00"/>
    <w:family w:val="swiss"/>
    <w:pitch w:val="variable"/>
    <w:sig w:usb0="E4002EFF" w:usb1="C200247B" w:usb2="00000009" w:usb3="00000000" w:csb0="000001FF" w:csb1="00000000"/>
    <w:embedRegular r:id="rId11" w:fontKey="{3E5F5028-8EF4-5B42-BED8-D99BED8A8054}"/>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Regular r:id="rId12" w:fontKey="{5D4E70EA-63F8-F940-A14D-7BE93E38CA21}"/>
  </w:font>
  <w:font w:name="Arial">
    <w:panose1 w:val="020B0604020202020204"/>
    <w:charset w:val="00"/>
    <w:family w:val="swiss"/>
    <w:pitch w:val="variable"/>
    <w:sig w:usb0="E0002EFF" w:usb1="C000785B" w:usb2="00000009" w:usb3="00000000" w:csb0="000001FF" w:csb1="00000000"/>
    <w:embedRegular r:id="rId13" w:fontKey="{5DC61EDF-9662-A34B-A9BC-1045366ABA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521CD4" w14:textId="77777777" w:rsidR="00D17D03" w:rsidRDefault="00D17D03"/>
  <w:p w14:paraId="7128AFBA" w14:textId="77777777" w:rsidR="00D17D03" w:rsidRDefault="00D17D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72C566" w14:textId="77777777" w:rsidR="00D17D03" w:rsidRDefault="00502BEB" w:rsidP="00502BEB">
    <w:pPr>
      <w:pStyle w:val="Voettekst1"/>
    </w:pPr>
    <w:r>
      <w:tab/>
    </w:r>
    <w:r>
      <w:fldChar w:fldCharType="begin"/>
    </w:r>
    <w:r>
      <w:instrText>PAGE</w:instrText>
    </w:r>
    <w:r>
      <w:fldChar w:fldCharType="separate"/>
    </w:r>
    <w:r w:rsidR="00DE3EB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100FB8" w14:textId="77777777" w:rsidR="00D17D03" w:rsidRPr="008F361F" w:rsidRDefault="008F361F" w:rsidP="008F361F">
    <w:pPr>
      <w:pStyle w:val="Voettekst1"/>
      <w:rPr>
        <w:color w:val="000000"/>
      </w:rPr>
    </w:pPr>
    <w:r>
      <w:rPr>
        <w:color w:val="000000"/>
      </w:rPr>
      <w:tab/>
    </w: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0E90CB" w14:textId="77777777" w:rsidR="003B10EB" w:rsidRDefault="003B10EB">
      <w:r>
        <w:separator/>
      </w:r>
    </w:p>
  </w:footnote>
  <w:footnote w:type="continuationSeparator" w:id="0">
    <w:p w14:paraId="2D6546D4" w14:textId="77777777" w:rsidR="003B10EB" w:rsidRDefault="003B1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24EAF4" w14:textId="77777777" w:rsidR="00D17D03" w:rsidRDefault="00D17D03"/>
  <w:p w14:paraId="5C563FBF" w14:textId="77777777" w:rsidR="00D17D03" w:rsidRDefault="00D17D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5697B9" w14:textId="77777777" w:rsidR="00D17D03" w:rsidRPr="0011365A" w:rsidRDefault="0011365A" w:rsidP="0011365A">
    <w:pPr>
      <w:pStyle w:val="Koptekst"/>
      <w:ind w:left="-1559"/>
    </w:pPr>
    <w:r>
      <w:rPr>
        <w:noProof/>
      </w:rPr>
      <w:drawing>
        <wp:inline distT="0" distB="0" distL="0" distR="0" wp14:anchorId="1BB381CA" wp14:editId="475DC2D0">
          <wp:extent cx="7560000" cy="1613665"/>
          <wp:effectExtent l="0" t="0" r="0" b="0"/>
          <wp:docPr id="1857116395" name="Afbeelding 1" descr="Afbeelding met tekst, Lettertype, logo,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59321" name="Afbeelding 1" descr="Afbeelding met tekst, Lettertype, logo, wi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60000" cy="161366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AF7CEA" w14:textId="77777777" w:rsidR="00D17D03" w:rsidRPr="00660ED4" w:rsidRDefault="00660ED4" w:rsidP="00660ED4">
    <w:pPr>
      <w:pStyle w:val="Koptekst"/>
      <w:ind w:left="-1559"/>
    </w:pPr>
    <w:r>
      <w:rPr>
        <w:noProof/>
      </w:rPr>
      <w:drawing>
        <wp:inline distT="0" distB="0" distL="0" distR="0" wp14:anchorId="3BDBC810" wp14:editId="46698A64">
          <wp:extent cx="7560000" cy="1791529"/>
          <wp:effectExtent l="0" t="0" r="0" b="0"/>
          <wp:docPr id="8183556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24103"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60000" cy="17915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5191D"/>
    <w:multiLevelType w:val="hybridMultilevel"/>
    <w:tmpl w:val="39FAAB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3D7842"/>
    <w:multiLevelType w:val="hybridMultilevel"/>
    <w:tmpl w:val="42FE66AE"/>
    <w:lvl w:ilvl="0" w:tplc="FE1AD5B6">
      <w:numFmt w:val="bullet"/>
      <w:lvlText w:val="•"/>
      <w:lvlJc w:val="left"/>
      <w:pPr>
        <w:ind w:left="1080" w:hanging="720"/>
      </w:pPr>
      <w:rPr>
        <w:rFonts w:ascii="Inter" w:eastAsia="Inter" w:hAnsi="Inter" w:cs="Inter"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DCE5770"/>
    <w:multiLevelType w:val="multilevel"/>
    <w:tmpl w:val="6B0410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9504E9C"/>
    <w:multiLevelType w:val="hybridMultilevel"/>
    <w:tmpl w:val="13F0544A"/>
    <w:lvl w:ilvl="0" w:tplc="B59A474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9557863">
    <w:abstractNumId w:val="2"/>
  </w:num>
  <w:num w:numId="2" w16cid:durableId="518810847">
    <w:abstractNumId w:val="0"/>
  </w:num>
  <w:num w:numId="3" w16cid:durableId="29232418">
    <w:abstractNumId w:val="3"/>
  </w:num>
  <w:num w:numId="4" w16cid:durableId="117965812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B31"/>
    <w:rsid w:val="0003259D"/>
    <w:rsid w:val="00047CFD"/>
    <w:rsid w:val="00085680"/>
    <w:rsid w:val="000F19C8"/>
    <w:rsid w:val="0011365A"/>
    <w:rsid w:val="00123A67"/>
    <w:rsid w:val="00135340"/>
    <w:rsid w:val="00137E88"/>
    <w:rsid w:val="001467A6"/>
    <w:rsid w:val="00164C12"/>
    <w:rsid w:val="0018092A"/>
    <w:rsid w:val="00187B40"/>
    <w:rsid w:val="001F534F"/>
    <w:rsid w:val="00246EFA"/>
    <w:rsid w:val="0027188C"/>
    <w:rsid w:val="0030586C"/>
    <w:rsid w:val="00322B91"/>
    <w:rsid w:val="00324419"/>
    <w:rsid w:val="00344720"/>
    <w:rsid w:val="003A3D35"/>
    <w:rsid w:val="003B10EB"/>
    <w:rsid w:val="003D42C1"/>
    <w:rsid w:val="003E1A67"/>
    <w:rsid w:val="00441D69"/>
    <w:rsid w:val="00502BEB"/>
    <w:rsid w:val="00506D22"/>
    <w:rsid w:val="00526A69"/>
    <w:rsid w:val="005C2E78"/>
    <w:rsid w:val="005C48E8"/>
    <w:rsid w:val="005F7DD6"/>
    <w:rsid w:val="00600BFC"/>
    <w:rsid w:val="006274CF"/>
    <w:rsid w:val="00634DFF"/>
    <w:rsid w:val="006372B9"/>
    <w:rsid w:val="00660ED4"/>
    <w:rsid w:val="006676CF"/>
    <w:rsid w:val="006A6F43"/>
    <w:rsid w:val="006B1B31"/>
    <w:rsid w:val="006E1AED"/>
    <w:rsid w:val="00723468"/>
    <w:rsid w:val="00724BF3"/>
    <w:rsid w:val="00750C75"/>
    <w:rsid w:val="007A3D2F"/>
    <w:rsid w:val="007A6395"/>
    <w:rsid w:val="007B0BD2"/>
    <w:rsid w:val="007E5208"/>
    <w:rsid w:val="008130BB"/>
    <w:rsid w:val="00825A11"/>
    <w:rsid w:val="008C584E"/>
    <w:rsid w:val="008C7C6D"/>
    <w:rsid w:val="008E50A0"/>
    <w:rsid w:val="008F361F"/>
    <w:rsid w:val="00910CFF"/>
    <w:rsid w:val="00941DE9"/>
    <w:rsid w:val="00986197"/>
    <w:rsid w:val="0099638F"/>
    <w:rsid w:val="009978C1"/>
    <w:rsid w:val="00A12CAC"/>
    <w:rsid w:val="00A20744"/>
    <w:rsid w:val="00AB73D6"/>
    <w:rsid w:val="00AE184B"/>
    <w:rsid w:val="00BA5B1E"/>
    <w:rsid w:val="00BB3862"/>
    <w:rsid w:val="00C32F93"/>
    <w:rsid w:val="00C67CD3"/>
    <w:rsid w:val="00CA3889"/>
    <w:rsid w:val="00CF64BE"/>
    <w:rsid w:val="00D17D03"/>
    <w:rsid w:val="00D23E04"/>
    <w:rsid w:val="00D56AE7"/>
    <w:rsid w:val="00D94187"/>
    <w:rsid w:val="00DE3EBD"/>
    <w:rsid w:val="00F374E3"/>
    <w:rsid w:val="00F73227"/>
    <w:rsid w:val="00FB24CC"/>
    <w:rsid w:val="00FD1CAE"/>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8625C"/>
  <w15:docId w15:val="{274DCB6C-3E1A-AB48-865A-6877F987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Inter" w:eastAsia="Inter" w:hAnsi="Inter" w:cs="Inter"/>
        <w:lang w:va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
    <w:qFormat/>
    <w:rsid w:val="00085680"/>
    <w:pPr>
      <w:spacing w:line="264" w:lineRule="auto"/>
    </w:pPr>
    <w:rPr>
      <w:lang w:eastAsia="zh-CN"/>
    </w:rPr>
  </w:style>
  <w:style w:type="paragraph" w:styleId="Kop1">
    <w:name w:val="heading 1"/>
    <w:aliases w:val="Kop"/>
    <w:basedOn w:val="Standaard"/>
    <w:next w:val="Standaard"/>
    <w:uiPriority w:val="9"/>
    <w:qFormat/>
    <w:rsid w:val="008F361F"/>
    <w:pPr>
      <w:keepNext/>
      <w:ind w:left="454" w:hanging="454"/>
      <w:outlineLvl w:val="0"/>
    </w:pPr>
    <w:rPr>
      <w:b/>
      <w:bCs/>
      <w:sz w:val="28"/>
      <w:szCs w:val="28"/>
    </w:rPr>
  </w:style>
  <w:style w:type="paragraph" w:styleId="Kop2">
    <w:name w:val="heading 2"/>
    <w:basedOn w:val="Standaard"/>
    <w:next w:val="Standaard"/>
    <w:uiPriority w:val="9"/>
    <w:semiHidden/>
    <w:unhideWhenUsed/>
    <w:pPr>
      <w:keepNext/>
      <w:spacing w:before="280"/>
      <w:ind w:left="454" w:hanging="454"/>
      <w:outlineLvl w:val="1"/>
    </w:pPr>
    <w:rPr>
      <w:b/>
      <w:bCs/>
      <w:sz w:val="24"/>
      <w:szCs w:val="24"/>
    </w:rPr>
  </w:style>
  <w:style w:type="paragraph" w:styleId="Kop3">
    <w:name w:val="heading 3"/>
    <w:basedOn w:val="Standaard"/>
    <w:next w:val="Standaard"/>
    <w:uiPriority w:val="9"/>
    <w:semiHidden/>
    <w:unhideWhenUsed/>
    <w:qFormat/>
    <w:pPr>
      <w:keepNext/>
      <w:spacing w:before="280"/>
      <w:ind w:left="680" w:hanging="680"/>
      <w:outlineLvl w:val="2"/>
    </w:pPr>
    <w:rPr>
      <w:b/>
      <w:bCs/>
    </w:rPr>
  </w:style>
  <w:style w:type="paragraph" w:styleId="Kop4">
    <w:name w:val="heading 4"/>
    <w:basedOn w:val="Standaard"/>
    <w:next w:val="Standaard"/>
    <w:uiPriority w:val="9"/>
    <w:semiHidden/>
    <w:unhideWhenUsed/>
    <w:qFormat/>
    <w:pPr>
      <w:keepNext/>
      <w:spacing w:before="280"/>
      <w:ind w:left="680" w:hanging="680"/>
      <w:outlineLvl w:val="3"/>
    </w:pPr>
    <w:rPr>
      <w:b/>
      <w:bCs/>
    </w:rPr>
  </w:style>
  <w:style w:type="paragraph" w:styleId="Kop5">
    <w:name w:val="heading 5"/>
    <w:basedOn w:val="Standaard"/>
    <w:next w:val="Standaard"/>
    <w:uiPriority w:val="9"/>
    <w:semiHidden/>
    <w:unhideWhenUsed/>
    <w:qFormat/>
    <w:pPr>
      <w:keepNext/>
      <w:spacing w:before="280"/>
      <w:ind w:left="851" w:hanging="851"/>
      <w:outlineLvl w:val="4"/>
    </w:pPr>
    <w:rPr>
      <w:i/>
      <w:iCs/>
    </w:rPr>
  </w:style>
  <w:style w:type="paragraph" w:styleId="Kop6">
    <w:name w:val="heading 6"/>
    <w:basedOn w:val="Standaard"/>
    <w:next w:val="Standaard"/>
    <w:uiPriority w:val="9"/>
    <w:semiHidden/>
    <w:unhideWhenUsed/>
    <w:qFormat/>
    <w:pPr>
      <w:keepNext/>
      <w:keepLines/>
      <w:spacing w:before="200" w:after="40"/>
      <w:outlineLvl w:val="5"/>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rsid w:val="008F361F"/>
    <w:rPr>
      <w:sz w:val="40"/>
      <w:szCs w:val="56"/>
    </w:rPr>
  </w:style>
  <w:style w:type="paragraph" w:styleId="Ondertitel">
    <w:name w:val="Subtitle"/>
    <w:basedOn w:val="Standaard"/>
    <w:next w:val="Standaard"/>
    <w:uiPriority w:val="11"/>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851" w:type="dxa"/>
        <w:left w:w="1985" w:type="dxa"/>
        <w:bottom w:w="0" w:type="dxa"/>
        <w:right w:w="0" w:type="dxa"/>
      </w:tblCellMar>
    </w:tblPr>
  </w:style>
  <w:style w:type="table" w:customStyle="1" w:styleId="a1">
    <w:basedOn w:val="TableNormal"/>
    <w:tblPr>
      <w:tblStyleRowBandSize w:val="1"/>
      <w:tblStyleColBandSize w:val="1"/>
      <w:tblCellMar>
        <w:top w:w="851" w:type="dxa"/>
        <w:left w:w="1985" w:type="dxa"/>
        <w:bottom w:w="0" w:type="dxa"/>
        <w:right w:w="0" w:type="dxa"/>
      </w:tblCellMar>
    </w:tblPr>
  </w:style>
  <w:style w:type="character" w:styleId="Nadruk">
    <w:name w:val="Emphasis"/>
    <w:basedOn w:val="Standaardalinea-lettertype"/>
    <w:uiPriority w:val="20"/>
    <w:rsid w:val="003A3D35"/>
    <w:rPr>
      <w:i/>
      <w:iCs/>
    </w:rPr>
  </w:style>
  <w:style w:type="paragraph" w:customStyle="1" w:styleId="Tussenkop">
    <w:name w:val="Tussenkop"/>
    <w:basedOn w:val="Standaard"/>
    <w:qFormat/>
    <w:rsid w:val="003A3D35"/>
    <w:rPr>
      <w:b/>
      <w:bCs/>
      <w:color w:val="000000"/>
    </w:rPr>
  </w:style>
  <w:style w:type="paragraph" w:customStyle="1" w:styleId="Voettekst1">
    <w:name w:val="Voettekst1"/>
    <w:basedOn w:val="Standaard"/>
    <w:qFormat/>
    <w:rsid w:val="008F361F"/>
    <w:pPr>
      <w:tabs>
        <w:tab w:val="left" w:pos="8789"/>
      </w:tabs>
      <w:ind w:right="-11340"/>
    </w:pPr>
    <w:rPr>
      <w:rFonts w:ascii="Inter Light" w:eastAsia="Inter Light" w:hAnsi="Inter Light" w:cs="Inter Light"/>
      <w:sz w:val="16"/>
      <w:szCs w:val="16"/>
    </w:rPr>
  </w:style>
  <w:style w:type="paragraph" w:styleId="Voettekst">
    <w:name w:val="footer"/>
    <w:basedOn w:val="Standaard"/>
    <w:link w:val="VoettekstChar"/>
    <w:uiPriority w:val="99"/>
    <w:semiHidden/>
    <w:unhideWhenUsed/>
    <w:rsid w:val="008F361F"/>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8F361F"/>
  </w:style>
  <w:style w:type="paragraph" w:styleId="Koptekst">
    <w:name w:val="header"/>
    <w:basedOn w:val="Standaard"/>
    <w:link w:val="KoptekstChar"/>
    <w:uiPriority w:val="99"/>
    <w:semiHidden/>
    <w:unhideWhenUsed/>
    <w:rsid w:val="00660ED4"/>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660ED4"/>
  </w:style>
  <w:style w:type="paragraph" w:customStyle="1" w:styleId="Bodytabel">
    <w:name w:val="Body tabel"/>
    <w:basedOn w:val="Standaard"/>
    <w:qFormat/>
    <w:rsid w:val="009978C1"/>
    <w:pPr>
      <w:spacing w:before="40"/>
    </w:pPr>
    <w:rPr>
      <w:sz w:val="18"/>
      <w:szCs w:val="18"/>
    </w:rPr>
  </w:style>
  <w:style w:type="paragraph" w:styleId="Lijstalinea">
    <w:name w:val="List Paragraph"/>
    <w:basedOn w:val="Standaard"/>
    <w:uiPriority w:val="34"/>
    <w:rsid w:val="00FB2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corstanje@cb.espritscholen.nl/Downloads/9.%20Formulier%20Groot%20Onderhou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5d6138-7a64-4bb4-a592-4439ed6f6cda" xsi:nil="true"/>
    <lcf76f155ced4ddcb4097134ff3c332f xmlns="0c846361-2f43-470e-9a6e-2666a75be6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E5C2A3C55DF14DBCA3E6E627504412" ma:contentTypeVersion="19" ma:contentTypeDescription="Create a new document." ma:contentTypeScope="" ma:versionID="24f5e3da75cd8ebd6c8fb07493945bce">
  <xsd:schema xmlns:xsd="http://www.w3.org/2001/XMLSchema" xmlns:xs="http://www.w3.org/2001/XMLSchema" xmlns:p="http://schemas.microsoft.com/office/2006/metadata/properties" xmlns:ns2="0c846361-2f43-470e-9a6e-2666a75be6bb" xmlns:ns3="5b5d6138-7a64-4bb4-a592-4439ed6f6cda" targetNamespace="http://schemas.microsoft.com/office/2006/metadata/properties" ma:root="true" ma:fieldsID="46806c2d461b3e13225c57cabce58b42" ns2:_="" ns3:_="">
    <xsd:import namespace="0c846361-2f43-470e-9a6e-2666a75be6bb"/>
    <xsd:import namespace="5b5d6138-7a64-4bb4-a592-4439ed6f6c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46361-2f43-470e-9a6e-2666a75be6b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061e0ea-35fb-4df8-890b-e740805b7c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5d6138-7a64-4bb4-a592-4439ed6f6cd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10e5e352-c705-46cf-9397-ce4f884f3f17}" ma:internalName="TaxCatchAll" ma:showField="CatchAllData" ma:web="5b5d6138-7a64-4bb4-a592-4439ed6f6c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4C9849-D03E-46FD-9338-714CAB16843F}">
  <ds:schemaRefs>
    <ds:schemaRef ds:uri="http://schemas.microsoft.com/office/2006/metadata/properties"/>
    <ds:schemaRef ds:uri="http://schemas.microsoft.com/office/infopath/2007/PartnerControls"/>
    <ds:schemaRef ds:uri="5b5d6138-7a64-4bb4-a592-4439ed6f6cda"/>
    <ds:schemaRef ds:uri="0c846361-2f43-470e-9a6e-2666a75be6bb"/>
  </ds:schemaRefs>
</ds:datastoreItem>
</file>

<file path=customXml/itemProps2.xml><?xml version="1.0" encoding="utf-8"?>
<ds:datastoreItem xmlns:ds="http://schemas.openxmlformats.org/officeDocument/2006/customXml" ds:itemID="{03E1E699-3EA4-4272-8CF2-1A7BDDAEB0EC}">
  <ds:schemaRefs>
    <ds:schemaRef ds:uri="http://schemas.microsoft.com/sharepoint/v3/contenttype/forms"/>
  </ds:schemaRefs>
</ds:datastoreItem>
</file>

<file path=customXml/itemProps3.xml><?xml version="1.0" encoding="utf-8"?>
<ds:datastoreItem xmlns:ds="http://schemas.openxmlformats.org/officeDocument/2006/customXml" ds:itemID="{3B32FE6C-1C08-4BDD-B9CE-5CE1A8660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46361-2f43-470e-9a6e-2666a75be6bb"/>
    <ds:schemaRef ds:uri="5b5d6138-7a64-4bb4-a592-4439ed6f6c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9. Formulier Groot Onderhoud.dotx</Template>
  <TotalTime>15</TotalTime>
  <Pages>4</Pages>
  <Words>344</Words>
  <Characters>1897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Corstanje</dc:creator>
  <cp:lastModifiedBy>Charlotte Corstanje</cp:lastModifiedBy>
  <cp:revision>7</cp:revision>
  <cp:lastPrinted>2026-02-19T13:22:00Z</cp:lastPrinted>
  <dcterms:created xsi:type="dcterms:W3CDTF">2026-08-18T08:15:00Z</dcterms:created>
  <dcterms:modified xsi:type="dcterms:W3CDTF">2026-08-18T08:31:00Z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0x010100A6E5C2A3C55DF14DBCA3E6E627504412</vt:lpwstr>
  </property>
  <property fmtid="{D5CDD505-2E9C-101B-9397-08002B2CF9AE}" pid="3" name="MediaServiceImageTags">
    <vt:lpwstr>MediaServiceImageTags</vt:lpwstr>
  </property>
  <property fmtid="{D5CDD505-2E9C-101B-9397-08002B2CF9AE}" pid="4" name="SjabloonVersieDatum">
    <vt:lpwstr>23-10-2025</vt:lpwstr>
  </property>
</Properties>
</file>