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31860C" w14:textId="1216883D" w:rsidR="00164C12" w:rsidRDefault="00FB24CC" w:rsidP="00F73227">
      <w:pPr>
        <w:pStyle w:val="Titel"/>
      </w:pPr>
      <w:r w:rsidRPr="00FB24CC">
        <w:t>Form</w:t>
      </w:r>
      <w:r w:rsidR="003C4D1E">
        <w:t xml:space="preserve"> request for reconsideration - employee</w:t>
      </w:r>
    </w:p>
    <w:p w14:paraId="52D9AC9A" w14:textId="7E3A4C3F" w:rsidR="00441D69" w:rsidRPr="00441D69" w:rsidRDefault="003C4D1E" w:rsidP="00441D69">
      <w:pPr>
        <w:pStyle w:val="Tussenkop"/>
      </w:pPr>
      <w:r w:rsidRPr="003C4D1E">
        <w:t>Classification under the generic job classification system for support staff in secondary education</w:t>
      </w:r>
    </w:p>
    <w:p w14:paraId="4BF03D45" w14:textId="77777777" w:rsidR="00FB24CC" w:rsidRDefault="00FB24CC" w:rsidP="00BA5B1E"/>
    <w:p w14:paraId="021C6683" w14:textId="30FB15E2" w:rsidR="00441D69" w:rsidRPr="00F4164E" w:rsidRDefault="003C4D1E" w:rsidP="00441D69">
      <w:pPr>
        <w:spacing w:after="120"/>
      </w:pPr>
      <w:r w:rsidRPr="003C4D1E">
        <w:rPr>
          <w:rFonts w:eastAsia="Calibri"/>
          <w:color w:val="343434"/>
        </w:rPr>
        <w:t>Use this form to request reconsideration of your classification under the generic job classification system for support staff in secondary education (OOP VO). Complete all fields as fully and specifically as possible. Describe the job as it currently is, not how you perform your work or how well you function in the role.</w:t>
      </w:r>
    </w:p>
    <w:tbl>
      <w:tblPr>
        <w:tblW w:w="87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5530"/>
      </w:tblGrid>
      <w:tr w:rsidR="00441D69" w14:paraId="3C1E18D9" w14:textId="77777777" w:rsidTr="002663D4">
        <w:trPr>
          <w:trHeight w:val="400"/>
        </w:trPr>
        <w:tc>
          <w:tcPr>
            <w:tcW w:w="8781" w:type="dxa"/>
            <w:gridSpan w:val="2"/>
            <w:tcMar>
              <w:top w:w="100" w:type="dxa"/>
              <w:left w:w="100" w:type="dxa"/>
              <w:bottom w:w="100" w:type="dxa"/>
              <w:right w:w="100" w:type="dxa"/>
            </w:tcMar>
          </w:tcPr>
          <w:p w14:paraId="31484223" w14:textId="54AF7B0A" w:rsidR="00441D69" w:rsidRPr="00441D69" w:rsidRDefault="003C4D1E" w:rsidP="002663D4">
            <w:pPr>
              <w:pStyle w:val="Bodytabel"/>
              <w:rPr>
                <w:b/>
                <w:bCs/>
                <w:color w:val="E73137"/>
              </w:rPr>
            </w:pPr>
            <w:r>
              <w:rPr>
                <w:b/>
                <w:bCs/>
              </w:rPr>
              <w:t>General details</w:t>
            </w:r>
          </w:p>
        </w:tc>
      </w:tr>
      <w:tr w:rsidR="00441D69" w14:paraId="0956D969" w14:textId="77777777" w:rsidTr="00441D69">
        <w:tc>
          <w:tcPr>
            <w:tcW w:w="3251" w:type="dxa"/>
            <w:tcMar>
              <w:top w:w="100" w:type="dxa"/>
              <w:left w:w="100" w:type="dxa"/>
              <w:bottom w:w="100" w:type="dxa"/>
              <w:right w:w="100" w:type="dxa"/>
            </w:tcMar>
          </w:tcPr>
          <w:p w14:paraId="69AC1864" w14:textId="7740EC36" w:rsidR="00441D69" w:rsidRDefault="003C4D1E" w:rsidP="002663D4">
            <w:pPr>
              <w:pStyle w:val="Bodytabel"/>
              <w:rPr>
                <w:color w:val="E73137"/>
              </w:rPr>
            </w:pPr>
            <w:r>
              <w:t>Employee name</w:t>
            </w:r>
          </w:p>
        </w:tc>
        <w:tc>
          <w:tcPr>
            <w:tcW w:w="5530" w:type="dxa"/>
            <w:tcMar>
              <w:top w:w="100" w:type="dxa"/>
              <w:left w:w="100" w:type="dxa"/>
              <w:bottom w:w="100" w:type="dxa"/>
              <w:right w:w="100" w:type="dxa"/>
            </w:tcMar>
          </w:tcPr>
          <w:p w14:paraId="0A30B32F" w14:textId="032D654C" w:rsidR="00441D69" w:rsidRDefault="00441D69" w:rsidP="002663D4">
            <w:pPr>
              <w:pStyle w:val="Bodytabel"/>
              <w:rPr>
                <w:color w:val="E73137"/>
              </w:rPr>
            </w:pPr>
          </w:p>
        </w:tc>
      </w:tr>
      <w:tr w:rsidR="00441D69" w14:paraId="6C59EE0C" w14:textId="77777777" w:rsidTr="00441D69">
        <w:tc>
          <w:tcPr>
            <w:tcW w:w="3251" w:type="dxa"/>
            <w:tcMar>
              <w:top w:w="100" w:type="dxa"/>
              <w:left w:w="100" w:type="dxa"/>
              <w:bottom w:w="100" w:type="dxa"/>
              <w:right w:w="100" w:type="dxa"/>
            </w:tcMar>
          </w:tcPr>
          <w:p w14:paraId="37CEA610" w14:textId="18F4E025" w:rsidR="00441D69" w:rsidRDefault="003C4D1E" w:rsidP="002663D4">
            <w:pPr>
              <w:pStyle w:val="Bodytabel"/>
            </w:pPr>
            <w:r>
              <w:t>School/location/department where employed</w:t>
            </w:r>
          </w:p>
        </w:tc>
        <w:tc>
          <w:tcPr>
            <w:tcW w:w="5530" w:type="dxa"/>
            <w:tcMar>
              <w:top w:w="100" w:type="dxa"/>
              <w:left w:w="100" w:type="dxa"/>
              <w:bottom w:w="100" w:type="dxa"/>
              <w:right w:w="100" w:type="dxa"/>
            </w:tcMar>
          </w:tcPr>
          <w:p w14:paraId="0DC57D05" w14:textId="77777777" w:rsidR="00441D69" w:rsidRDefault="00441D69" w:rsidP="002663D4">
            <w:pPr>
              <w:pStyle w:val="Bodytabel"/>
              <w:rPr>
                <w:color w:val="E73137"/>
              </w:rPr>
            </w:pPr>
          </w:p>
        </w:tc>
      </w:tr>
      <w:tr w:rsidR="00441D69" w14:paraId="71CE86DE" w14:textId="77777777" w:rsidTr="00441D69">
        <w:tc>
          <w:tcPr>
            <w:tcW w:w="3251" w:type="dxa"/>
            <w:tcMar>
              <w:top w:w="100" w:type="dxa"/>
              <w:left w:w="100" w:type="dxa"/>
              <w:bottom w:w="100" w:type="dxa"/>
              <w:right w:w="100" w:type="dxa"/>
            </w:tcMar>
          </w:tcPr>
          <w:p w14:paraId="424B6623" w14:textId="06DD6E08" w:rsidR="00441D69" w:rsidRDefault="003C4D1E" w:rsidP="002663D4">
            <w:pPr>
              <w:pStyle w:val="Bodytabel"/>
            </w:pPr>
            <w:r>
              <w:t>Current job classification</w:t>
            </w:r>
          </w:p>
        </w:tc>
        <w:tc>
          <w:tcPr>
            <w:tcW w:w="5530" w:type="dxa"/>
            <w:tcMar>
              <w:top w:w="100" w:type="dxa"/>
              <w:left w:w="100" w:type="dxa"/>
              <w:bottom w:w="100" w:type="dxa"/>
              <w:right w:w="100" w:type="dxa"/>
            </w:tcMar>
          </w:tcPr>
          <w:p w14:paraId="619A26C7" w14:textId="77777777" w:rsidR="00441D69" w:rsidRDefault="00441D69" w:rsidP="002663D4">
            <w:pPr>
              <w:pStyle w:val="Bodytabel"/>
              <w:rPr>
                <w:color w:val="E73137"/>
              </w:rPr>
            </w:pPr>
          </w:p>
        </w:tc>
      </w:tr>
      <w:tr w:rsidR="00441D69" w14:paraId="14386C94" w14:textId="77777777" w:rsidTr="00441D69">
        <w:tc>
          <w:tcPr>
            <w:tcW w:w="3251" w:type="dxa"/>
            <w:tcMar>
              <w:top w:w="100" w:type="dxa"/>
              <w:left w:w="100" w:type="dxa"/>
              <w:bottom w:w="100" w:type="dxa"/>
              <w:right w:w="100" w:type="dxa"/>
            </w:tcMar>
          </w:tcPr>
          <w:p w14:paraId="515370BC" w14:textId="240DE9DB" w:rsidR="00441D69" w:rsidRDefault="003C4D1E" w:rsidP="002663D4">
            <w:pPr>
              <w:pStyle w:val="Bodytabel"/>
            </w:pPr>
            <w:r>
              <w:t>Desired (future) job classification</w:t>
            </w:r>
          </w:p>
        </w:tc>
        <w:tc>
          <w:tcPr>
            <w:tcW w:w="5530" w:type="dxa"/>
            <w:tcMar>
              <w:top w:w="100" w:type="dxa"/>
              <w:left w:w="100" w:type="dxa"/>
              <w:bottom w:w="100" w:type="dxa"/>
              <w:right w:w="100" w:type="dxa"/>
            </w:tcMar>
          </w:tcPr>
          <w:p w14:paraId="0918B730" w14:textId="77777777" w:rsidR="00441D69" w:rsidRDefault="00441D69" w:rsidP="002663D4">
            <w:pPr>
              <w:pStyle w:val="Bodytabel"/>
              <w:rPr>
                <w:color w:val="E73137"/>
              </w:rPr>
            </w:pPr>
          </w:p>
        </w:tc>
      </w:tr>
      <w:tr w:rsidR="00441D69" w14:paraId="628AC3D3" w14:textId="77777777" w:rsidTr="00441D69">
        <w:tc>
          <w:tcPr>
            <w:tcW w:w="3251" w:type="dxa"/>
            <w:tcMar>
              <w:top w:w="100" w:type="dxa"/>
              <w:left w:w="100" w:type="dxa"/>
              <w:bottom w:w="100" w:type="dxa"/>
              <w:right w:w="100" w:type="dxa"/>
            </w:tcMar>
          </w:tcPr>
          <w:p w14:paraId="7974DD6F" w14:textId="701C926E" w:rsidR="00441D69" w:rsidRDefault="003C4D1E" w:rsidP="002663D4">
            <w:pPr>
              <w:pStyle w:val="Bodytabel"/>
            </w:pPr>
            <w:r>
              <w:t>Date of request</w:t>
            </w:r>
          </w:p>
        </w:tc>
        <w:tc>
          <w:tcPr>
            <w:tcW w:w="5530" w:type="dxa"/>
            <w:tcMar>
              <w:top w:w="100" w:type="dxa"/>
              <w:left w:w="100" w:type="dxa"/>
              <w:bottom w:w="100" w:type="dxa"/>
              <w:right w:w="100" w:type="dxa"/>
            </w:tcMar>
          </w:tcPr>
          <w:p w14:paraId="135FF01A" w14:textId="77777777" w:rsidR="00441D69" w:rsidRDefault="00441D69" w:rsidP="002663D4">
            <w:pPr>
              <w:pStyle w:val="Bodytabel"/>
              <w:rPr>
                <w:color w:val="E73137"/>
              </w:rPr>
            </w:pPr>
          </w:p>
        </w:tc>
      </w:tr>
    </w:tbl>
    <w:p w14:paraId="6ABD7AC9" w14:textId="77777777" w:rsidR="00441D69" w:rsidRDefault="00441D69" w:rsidP="00BA5B1E"/>
    <w:p w14:paraId="5A6B61C6" w14:textId="141A6FA3" w:rsidR="00FB24CC" w:rsidRPr="00FB24CC" w:rsidRDefault="00441D69" w:rsidP="00FB24CC">
      <w:pPr>
        <w:rPr>
          <w:b/>
          <w:bCs/>
          <w:color w:val="EE0000"/>
        </w:rPr>
      </w:pPr>
      <w:r>
        <w:rPr>
          <w:b/>
          <w:bCs/>
          <w:color w:val="EE0000"/>
        </w:rPr>
        <w:t>Procedure</w:t>
      </w:r>
    </w:p>
    <w:p w14:paraId="28C68A91" w14:textId="77777777" w:rsidR="003C4D1E" w:rsidRDefault="003C4D1E" w:rsidP="003C4D1E">
      <w:r>
        <w:t>If you disagree with the classification of your job profile, you can use this form to submit a request for reconsideration. You may do so no later than two weeks after the date of the letter you received about this. You can address your reasons to your line manager.</w:t>
      </w:r>
    </w:p>
    <w:p w14:paraId="63BE9399" w14:textId="77777777" w:rsidR="003C4D1E" w:rsidRDefault="003C4D1E" w:rsidP="003C4D1E"/>
    <w:p w14:paraId="213133E5" w14:textId="77777777" w:rsidR="003C4D1E" w:rsidRDefault="003C4D1E" w:rsidP="003C4D1E">
      <w:r>
        <w:t>Once your request has been received via this form, you will discuss it with your line manager and HR. External advice may be sought if necessary. Based on your request and the discussion held, your line manager will submit a recommendation to the Executive Board (CvB). The Executive Board will then make a decision on your request for reconsideration.</w:t>
      </w:r>
    </w:p>
    <w:p w14:paraId="77A08D76" w14:textId="77777777" w:rsidR="003C4D1E" w:rsidRDefault="003C4D1E" w:rsidP="003C4D1E"/>
    <w:p w14:paraId="61AC9576" w14:textId="655FEDB0" w:rsidR="00441D69" w:rsidRDefault="003C4D1E" w:rsidP="003C4D1E">
      <w:r>
        <w:t>If you disagree with this decision, you may lodge an objection with the external (national) appeals committee. You may do so no later than six weeks after the date of the decision you received from the Executive Board.</w:t>
      </w:r>
    </w:p>
    <w:p w14:paraId="0A8612CF" w14:textId="77777777" w:rsidR="003C4D1E" w:rsidRPr="00441D69" w:rsidRDefault="003C4D1E" w:rsidP="003C4D1E"/>
    <w:p w14:paraId="4E376291" w14:textId="5CA76234" w:rsidR="00FB24CC" w:rsidRDefault="003C4D1E" w:rsidP="001F534F">
      <w:pPr>
        <w:pStyle w:val="Tussenkop"/>
        <w:rPr>
          <w:color w:val="E73137"/>
        </w:rPr>
      </w:pPr>
      <w:r>
        <w:rPr>
          <w:color w:val="E73137"/>
        </w:rPr>
        <w:t>Why are you requesting reconsideration?</w:t>
      </w:r>
    </w:p>
    <w:p w14:paraId="2790E28F" w14:textId="64953A57" w:rsidR="00441D69" w:rsidRPr="00441D69" w:rsidRDefault="003C4D1E" w:rsidP="001F534F">
      <w:pPr>
        <w:pStyle w:val="Tussenkop"/>
        <w:rPr>
          <w:b w:val="0"/>
          <w:bCs w:val="0"/>
          <w:i/>
          <w:iCs/>
          <w:color w:val="002C42"/>
        </w:rPr>
      </w:pPr>
      <w:r w:rsidRPr="003C4D1E">
        <w:rPr>
          <w:b w:val="0"/>
          <w:bCs w:val="0"/>
          <w:i/>
          <w:iCs/>
          <w:color w:val="002C42"/>
        </w:rPr>
        <w:t>Briefly explain why you disagree with the current classification. What do you believe is incorrect, and why do you think a different classification would be more appropriate?</w:t>
      </w:r>
    </w:p>
    <w:p w14:paraId="3DCD2779" w14:textId="77777777" w:rsidR="00BA5B1E" w:rsidRDefault="00BA5B1E" w:rsidP="00BA5B1E">
      <w:pPr>
        <w:rPr>
          <w:b/>
          <w:bCs/>
          <w:color w:val="EE0000"/>
        </w:rPr>
      </w:pP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441D69" w14:paraId="5DEF5428" w14:textId="77777777" w:rsidTr="00441D69">
        <w:trPr>
          <w:trHeight w:val="2150"/>
        </w:trPr>
        <w:tc>
          <w:tcPr>
            <w:tcW w:w="9272" w:type="dxa"/>
            <w:tcMar>
              <w:top w:w="100" w:type="dxa"/>
              <w:left w:w="100" w:type="dxa"/>
              <w:bottom w:w="100" w:type="dxa"/>
              <w:right w:w="100" w:type="dxa"/>
            </w:tcMar>
          </w:tcPr>
          <w:p w14:paraId="0AFB18B3" w14:textId="4BDA799C" w:rsidR="00441D69" w:rsidRPr="00AE184B" w:rsidRDefault="00441D69" w:rsidP="002663D4">
            <w:pPr>
              <w:pStyle w:val="Bodytabel"/>
              <w:rPr>
                <w:b/>
                <w:bCs/>
                <w:color w:val="002C42"/>
              </w:rPr>
            </w:pPr>
          </w:p>
        </w:tc>
      </w:tr>
    </w:tbl>
    <w:p w14:paraId="35F4CA21" w14:textId="77777777" w:rsidR="00441D69" w:rsidRDefault="00441D69" w:rsidP="00BA5B1E">
      <w:pPr>
        <w:rPr>
          <w:b/>
          <w:bCs/>
          <w:color w:val="EE0000"/>
        </w:rPr>
      </w:pPr>
    </w:p>
    <w:p w14:paraId="78531FED" w14:textId="361EF3AC" w:rsidR="003D42C1" w:rsidRDefault="003C4D1E" w:rsidP="003D42C1">
      <w:pPr>
        <w:rPr>
          <w:b/>
          <w:bCs/>
          <w:color w:val="E73137"/>
        </w:rPr>
      </w:pPr>
      <w:r>
        <w:rPr>
          <w:b/>
          <w:bCs/>
          <w:color w:val="E73137"/>
        </w:rPr>
        <w:lastRenderedPageBreak/>
        <w:t>Core responsibilities and tasks</w:t>
      </w:r>
    </w:p>
    <w:p w14:paraId="51944E52" w14:textId="77777777" w:rsidR="003C4D1E" w:rsidRDefault="003C4D1E" w:rsidP="003C4D1E">
      <w:pPr>
        <w:rPr>
          <w:i/>
          <w:iCs/>
        </w:rPr>
      </w:pPr>
      <w:r w:rsidRPr="003C4D1E">
        <w:rPr>
          <w:i/>
          <w:iCs/>
        </w:rPr>
        <w:t>Describe your set of responsibilities below in no more than five core responsibilities. For each core responsibility, also describe the associated tasks.</w:t>
      </w:r>
    </w:p>
    <w:p w14:paraId="3D34CFB8" w14:textId="77777777" w:rsidR="003C4D1E" w:rsidRPr="003C4D1E" w:rsidRDefault="003C4D1E" w:rsidP="003C4D1E"/>
    <w:p w14:paraId="418D8877" w14:textId="77777777" w:rsidR="003C4D1E" w:rsidRPr="003C4D1E" w:rsidRDefault="003C4D1E" w:rsidP="003C4D1E">
      <w:pPr>
        <w:pStyle w:val="Lijstalinea"/>
        <w:numPr>
          <w:ilvl w:val="0"/>
          <w:numId w:val="6"/>
        </w:numPr>
      </w:pPr>
      <w:r w:rsidRPr="003C4D1E">
        <w:t>Describe what the job entails, not how you carry it out or how you perform.</w:t>
      </w:r>
    </w:p>
    <w:p w14:paraId="6DB90D8D" w14:textId="77777777" w:rsidR="003C4D1E" w:rsidRPr="003C4D1E" w:rsidRDefault="003C4D1E" w:rsidP="003C4D1E">
      <w:pPr>
        <w:pStyle w:val="Lijstalinea"/>
        <w:numPr>
          <w:ilvl w:val="0"/>
          <w:numId w:val="6"/>
        </w:numPr>
      </w:pPr>
      <w:r w:rsidRPr="003C4D1E">
        <w:t>Describe only the responsibilities that you actually fulfil at present.</w:t>
      </w:r>
    </w:p>
    <w:p w14:paraId="6F49CFA2" w14:textId="77777777" w:rsidR="003C4D1E" w:rsidRPr="003C4D1E" w:rsidRDefault="003C4D1E" w:rsidP="003C4D1E">
      <w:pPr>
        <w:pStyle w:val="Lijstalinea"/>
        <w:numPr>
          <w:ilvl w:val="0"/>
          <w:numId w:val="6"/>
        </w:numPr>
      </w:pPr>
      <w:r w:rsidRPr="003C4D1E">
        <w:t>State specifically and factually what the job contributes.</w:t>
      </w:r>
    </w:p>
    <w:p w14:paraId="27FCCB59" w14:textId="77777777" w:rsidR="00F73227" w:rsidRDefault="00F73227" w:rsidP="00BA5B1E">
      <w:pPr>
        <w:rPr>
          <w:b/>
          <w:bCs/>
          <w:color w:val="EE0000"/>
        </w:rPr>
      </w:pPr>
    </w:p>
    <w:p w14:paraId="5DEF1086" w14:textId="069CCE82" w:rsidR="007A3D2F" w:rsidRDefault="003C4D1E" w:rsidP="007A3D2F">
      <w:pPr>
        <w:pStyle w:val="Tussenkop"/>
      </w:pPr>
      <w:r>
        <w:t>Core responsibility</w:t>
      </w:r>
      <w:r w:rsidR="007A3D2F">
        <w:t xml:space="preserve"> 1</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AE184B" w14:paraId="795240BA" w14:textId="77777777" w:rsidTr="002663D4">
        <w:trPr>
          <w:trHeight w:val="2150"/>
        </w:trPr>
        <w:tc>
          <w:tcPr>
            <w:tcW w:w="9272" w:type="dxa"/>
            <w:tcMar>
              <w:top w:w="100" w:type="dxa"/>
              <w:left w:w="100" w:type="dxa"/>
              <w:bottom w:w="100" w:type="dxa"/>
              <w:right w:w="100" w:type="dxa"/>
            </w:tcMar>
          </w:tcPr>
          <w:p w14:paraId="7468F37F" w14:textId="19BDF513" w:rsidR="00AE184B" w:rsidRPr="00986197" w:rsidRDefault="003C4D1E" w:rsidP="002663D4">
            <w:pPr>
              <w:pStyle w:val="Bodytabel"/>
              <w:rPr>
                <w:color w:val="002C42"/>
              </w:rPr>
            </w:pPr>
            <w:r>
              <w:rPr>
                <w:color w:val="002C42"/>
              </w:rPr>
              <w:t>Description of core responsibility</w:t>
            </w:r>
            <w:r w:rsidR="00AE184B" w:rsidRPr="00986197">
              <w:rPr>
                <w:color w:val="002C42"/>
              </w:rPr>
              <w:t>:</w:t>
            </w:r>
          </w:p>
        </w:tc>
      </w:tr>
      <w:tr w:rsidR="00AE184B" w14:paraId="414E6A94" w14:textId="77777777" w:rsidTr="002663D4">
        <w:trPr>
          <w:trHeight w:val="2150"/>
        </w:trPr>
        <w:tc>
          <w:tcPr>
            <w:tcW w:w="9272" w:type="dxa"/>
            <w:tcMar>
              <w:top w:w="100" w:type="dxa"/>
              <w:left w:w="100" w:type="dxa"/>
              <w:bottom w:w="100" w:type="dxa"/>
              <w:right w:w="100" w:type="dxa"/>
            </w:tcMar>
          </w:tcPr>
          <w:p w14:paraId="638A077E" w14:textId="0489AA20" w:rsidR="00AE184B" w:rsidRPr="00986197" w:rsidRDefault="003C4D1E" w:rsidP="002663D4">
            <w:pPr>
              <w:pStyle w:val="Bodytabel"/>
              <w:rPr>
                <w:color w:val="002C42"/>
              </w:rPr>
            </w:pPr>
            <w:r>
              <w:rPr>
                <w:color w:val="002C42"/>
              </w:rPr>
              <w:t>Underlying tasks</w:t>
            </w:r>
            <w:r w:rsidR="00AE184B" w:rsidRPr="00986197">
              <w:rPr>
                <w:color w:val="002C42"/>
              </w:rPr>
              <w:t>:</w:t>
            </w:r>
          </w:p>
        </w:tc>
      </w:tr>
    </w:tbl>
    <w:p w14:paraId="78596133" w14:textId="77777777" w:rsidR="007A3D2F" w:rsidRDefault="007A3D2F" w:rsidP="007A3D2F">
      <w:pPr>
        <w:pStyle w:val="Tussenkop"/>
      </w:pPr>
    </w:p>
    <w:p w14:paraId="2CFD8682" w14:textId="51E75138" w:rsidR="003C4D1E" w:rsidRDefault="003C4D1E" w:rsidP="003C4D1E">
      <w:pPr>
        <w:pStyle w:val="Tussenkop"/>
      </w:pPr>
      <w:r>
        <w:t xml:space="preserve">Core responsibility </w:t>
      </w:r>
      <w:r>
        <w:t>2</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3C4D1E" w14:paraId="383AF973" w14:textId="77777777" w:rsidTr="002663D4">
        <w:trPr>
          <w:trHeight w:val="2150"/>
        </w:trPr>
        <w:tc>
          <w:tcPr>
            <w:tcW w:w="9272" w:type="dxa"/>
            <w:tcMar>
              <w:top w:w="100" w:type="dxa"/>
              <w:left w:w="100" w:type="dxa"/>
              <w:bottom w:w="100" w:type="dxa"/>
              <w:right w:w="100" w:type="dxa"/>
            </w:tcMar>
          </w:tcPr>
          <w:p w14:paraId="151DEDDD" w14:textId="77777777" w:rsidR="003C4D1E" w:rsidRPr="00986197" w:rsidRDefault="003C4D1E" w:rsidP="002663D4">
            <w:pPr>
              <w:pStyle w:val="Bodytabel"/>
              <w:rPr>
                <w:color w:val="002C42"/>
              </w:rPr>
            </w:pPr>
            <w:r>
              <w:rPr>
                <w:color w:val="002C42"/>
              </w:rPr>
              <w:t>Description of core responsibility</w:t>
            </w:r>
            <w:r w:rsidRPr="00986197">
              <w:rPr>
                <w:color w:val="002C42"/>
              </w:rPr>
              <w:t>:</w:t>
            </w:r>
          </w:p>
        </w:tc>
      </w:tr>
      <w:tr w:rsidR="003C4D1E" w14:paraId="5FCEE98C" w14:textId="77777777" w:rsidTr="002663D4">
        <w:trPr>
          <w:trHeight w:val="2150"/>
        </w:trPr>
        <w:tc>
          <w:tcPr>
            <w:tcW w:w="9272" w:type="dxa"/>
            <w:tcMar>
              <w:top w:w="100" w:type="dxa"/>
              <w:left w:w="100" w:type="dxa"/>
              <w:bottom w:w="100" w:type="dxa"/>
              <w:right w:w="100" w:type="dxa"/>
            </w:tcMar>
          </w:tcPr>
          <w:p w14:paraId="4980732A" w14:textId="77777777" w:rsidR="003C4D1E" w:rsidRPr="00986197" w:rsidRDefault="003C4D1E" w:rsidP="002663D4">
            <w:pPr>
              <w:pStyle w:val="Bodytabel"/>
              <w:rPr>
                <w:color w:val="002C42"/>
              </w:rPr>
            </w:pPr>
            <w:r>
              <w:rPr>
                <w:color w:val="002C42"/>
              </w:rPr>
              <w:t>Underlying tasks</w:t>
            </w:r>
            <w:r w:rsidRPr="00986197">
              <w:rPr>
                <w:color w:val="002C42"/>
              </w:rPr>
              <w:t>:</w:t>
            </w:r>
          </w:p>
        </w:tc>
      </w:tr>
    </w:tbl>
    <w:p w14:paraId="3D2E1C39" w14:textId="77777777" w:rsidR="003C4D1E" w:rsidRDefault="003C4D1E" w:rsidP="007A3D2F">
      <w:pPr>
        <w:pStyle w:val="Tussenkop"/>
      </w:pPr>
    </w:p>
    <w:p w14:paraId="39B80155" w14:textId="0F1BF12E" w:rsidR="003C4D1E" w:rsidRDefault="003C4D1E" w:rsidP="003C4D1E">
      <w:pPr>
        <w:pStyle w:val="Tussenkop"/>
      </w:pPr>
      <w:r>
        <w:t xml:space="preserve">Core responsibility </w:t>
      </w:r>
      <w:r>
        <w:t>3</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3C4D1E" w14:paraId="26304B13" w14:textId="77777777" w:rsidTr="002663D4">
        <w:trPr>
          <w:trHeight w:val="2150"/>
        </w:trPr>
        <w:tc>
          <w:tcPr>
            <w:tcW w:w="9272" w:type="dxa"/>
            <w:tcMar>
              <w:top w:w="100" w:type="dxa"/>
              <w:left w:w="100" w:type="dxa"/>
              <w:bottom w:w="100" w:type="dxa"/>
              <w:right w:w="100" w:type="dxa"/>
            </w:tcMar>
          </w:tcPr>
          <w:p w14:paraId="6317E16F" w14:textId="77777777" w:rsidR="003C4D1E" w:rsidRPr="00986197" w:rsidRDefault="003C4D1E" w:rsidP="002663D4">
            <w:pPr>
              <w:pStyle w:val="Bodytabel"/>
              <w:rPr>
                <w:color w:val="002C42"/>
              </w:rPr>
            </w:pPr>
            <w:r>
              <w:rPr>
                <w:color w:val="002C42"/>
              </w:rPr>
              <w:lastRenderedPageBreak/>
              <w:t>Description of core responsibility</w:t>
            </w:r>
            <w:r w:rsidRPr="00986197">
              <w:rPr>
                <w:color w:val="002C42"/>
              </w:rPr>
              <w:t>:</w:t>
            </w:r>
          </w:p>
        </w:tc>
      </w:tr>
      <w:tr w:rsidR="003C4D1E" w14:paraId="57F84CB8" w14:textId="77777777" w:rsidTr="002663D4">
        <w:trPr>
          <w:trHeight w:val="2150"/>
        </w:trPr>
        <w:tc>
          <w:tcPr>
            <w:tcW w:w="9272" w:type="dxa"/>
            <w:tcMar>
              <w:top w:w="100" w:type="dxa"/>
              <w:left w:w="100" w:type="dxa"/>
              <w:bottom w:w="100" w:type="dxa"/>
              <w:right w:w="100" w:type="dxa"/>
            </w:tcMar>
          </w:tcPr>
          <w:p w14:paraId="25BCD306" w14:textId="77777777" w:rsidR="003C4D1E" w:rsidRPr="00986197" w:rsidRDefault="003C4D1E" w:rsidP="002663D4">
            <w:pPr>
              <w:pStyle w:val="Bodytabel"/>
              <w:rPr>
                <w:color w:val="002C42"/>
              </w:rPr>
            </w:pPr>
            <w:r>
              <w:rPr>
                <w:color w:val="002C42"/>
              </w:rPr>
              <w:t>Underlying tasks</w:t>
            </w:r>
            <w:r w:rsidRPr="00986197">
              <w:rPr>
                <w:color w:val="002C42"/>
              </w:rPr>
              <w:t>:</w:t>
            </w:r>
          </w:p>
        </w:tc>
      </w:tr>
    </w:tbl>
    <w:p w14:paraId="1F848390" w14:textId="77777777" w:rsidR="003C4D1E" w:rsidRDefault="003C4D1E" w:rsidP="007A3D2F">
      <w:pPr>
        <w:pStyle w:val="Tussenkop"/>
      </w:pPr>
    </w:p>
    <w:p w14:paraId="402B4479" w14:textId="6B4687B6" w:rsidR="003C4D1E" w:rsidRDefault="003C4D1E" w:rsidP="003C4D1E">
      <w:pPr>
        <w:pStyle w:val="Tussenkop"/>
      </w:pPr>
      <w:r>
        <w:t xml:space="preserve">Core responsibility </w:t>
      </w:r>
      <w:r>
        <w:t>4</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3C4D1E" w14:paraId="1E1D13CF" w14:textId="77777777" w:rsidTr="002663D4">
        <w:trPr>
          <w:trHeight w:val="2150"/>
        </w:trPr>
        <w:tc>
          <w:tcPr>
            <w:tcW w:w="9272" w:type="dxa"/>
            <w:tcMar>
              <w:top w:w="100" w:type="dxa"/>
              <w:left w:w="100" w:type="dxa"/>
              <w:bottom w:w="100" w:type="dxa"/>
              <w:right w:w="100" w:type="dxa"/>
            </w:tcMar>
          </w:tcPr>
          <w:p w14:paraId="56EEB185" w14:textId="77777777" w:rsidR="003C4D1E" w:rsidRPr="00986197" w:rsidRDefault="003C4D1E" w:rsidP="002663D4">
            <w:pPr>
              <w:pStyle w:val="Bodytabel"/>
              <w:rPr>
                <w:color w:val="002C42"/>
              </w:rPr>
            </w:pPr>
            <w:r>
              <w:rPr>
                <w:color w:val="002C42"/>
              </w:rPr>
              <w:t>Description of core responsibility</w:t>
            </w:r>
            <w:r w:rsidRPr="00986197">
              <w:rPr>
                <w:color w:val="002C42"/>
              </w:rPr>
              <w:t>:</w:t>
            </w:r>
          </w:p>
        </w:tc>
      </w:tr>
      <w:tr w:rsidR="003C4D1E" w14:paraId="432D3F40" w14:textId="77777777" w:rsidTr="002663D4">
        <w:trPr>
          <w:trHeight w:val="2150"/>
        </w:trPr>
        <w:tc>
          <w:tcPr>
            <w:tcW w:w="9272" w:type="dxa"/>
            <w:tcMar>
              <w:top w:w="100" w:type="dxa"/>
              <w:left w:w="100" w:type="dxa"/>
              <w:bottom w:w="100" w:type="dxa"/>
              <w:right w:w="100" w:type="dxa"/>
            </w:tcMar>
          </w:tcPr>
          <w:p w14:paraId="5C8DB388" w14:textId="77777777" w:rsidR="003C4D1E" w:rsidRPr="00986197" w:rsidRDefault="003C4D1E" w:rsidP="002663D4">
            <w:pPr>
              <w:pStyle w:val="Bodytabel"/>
              <w:rPr>
                <w:color w:val="002C42"/>
              </w:rPr>
            </w:pPr>
            <w:r>
              <w:rPr>
                <w:color w:val="002C42"/>
              </w:rPr>
              <w:t>Underlying tasks</w:t>
            </w:r>
            <w:r w:rsidRPr="00986197">
              <w:rPr>
                <w:color w:val="002C42"/>
              </w:rPr>
              <w:t>:</w:t>
            </w:r>
          </w:p>
        </w:tc>
      </w:tr>
    </w:tbl>
    <w:p w14:paraId="282C2244" w14:textId="77777777" w:rsidR="003C4D1E" w:rsidRDefault="003C4D1E" w:rsidP="007A3D2F">
      <w:pPr>
        <w:pStyle w:val="Tussenkop"/>
      </w:pPr>
    </w:p>
    <w:p w14:paraId="00C01913" w14:textId="5C975DCA" w:rsidR="003C4D1E" w:rsidRDefault="003C4D1E" w:rsidP="003C4D1E">
      <w:pPr>
        <w:pStyle w:val="Tussenkop"/>
      </w:pPr>
      <w:r>
        <w:t xml:space="preserve">Core responsibility </w:t>
      </w:r>
      <w:r>
        <w:t>5</w:t>
      </w:r>
    </w:p>
    <w:tbl>
      <w:tblPr>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2"/>
      </w:tblGrid>
      <w:tr w:rsidR="003C4D1E" w14:paraId="502508A6" w14:textId="77777777" w:rsidTr="002663D4">
        <w:trPr>
          <w:trHeight w:val="2150"/>
        </w:trPr>
        <w:tc>
          <w:tcPr>
            <w:tcW w:w="9272" w:type="dxa"/>
            <w:tcMar>
              <w:top w:w="100" w:type="dxa"/>
              <w:left w:w="100" w:type="dxa"/>
              <w:bottom w:w="100" w:type="dxa"/>
              <w:right w:w="100" w:type="dxa"/>
            </w:tcMar>
          </w:tcPr>
          <w:p w14:paraId="648EAA38" w14:textId="77777777" w:rsidR="003C4D1E" w:rsidRPr="00986197" w:rsidRDefault="003C4D1E" w:rsidP="002663D4">
            <w:pPr>
              <w:pStyle w:val="Bodytabel"/>
              <w:rPr>
                <w:color w:val="002C42"/>
              </w:rPr>
            </w:pPr>
            <w:r>
              <w:rPr>
                <w:color w:val="002C42"/>
              </w:rPr>
              <w:t>Description of core responsibility</w:t>
            </w:r>
            <w:r w:rsidRPr="00986197">
              <w:rPr>
                <w:color w:val="002C42"/>
              </w:rPr>
              <w:t>:</w:t>
            </w:r>
          </w:p>
        </w:tc>
      </w:tr>
      <w:tr w:rsidR="003C4D1E" w14:paraId="50E1EEA2" w14:textId="77777777" w:rsidTr="002663D4">
        <w:trPr>
          <w:trHeight w:val="2150"/>
        </w:trPr>
        <w:tc>
          <w:tcPr>
            <w:tcW w:w="9272" w:type="dxa"/>
            <w:tcMar>
              <w:top w:w="100" w:type="dxa"/>
              <w:left w:w="100" w:type="dxa"/>
              <w:bottom w:w="100" w:type="dxa"/>
              <w:right w:w="100" w:type="dxa"/>
            </w:tcMar>
          </w:tcPr>
          <w:p w14:paraId="37C9B999" w14:textId="77777777" w:rsidR="003C4D1E" w:rsidRPr="00986197" w:rsidRDefault="003C4D1E" w:rsidP="002663D4">
            <w:pPr>
              <w:pStyle w:val="Bodytabel"/>
              <w:rPr>
                <w:color w:val="002C42"/>
              </w:rPr>
            </w:pPr>
            <w:r>
              <w:rPr>
                <w:color w:val="002C42"/>
              </w:rPr>
              <w:lastRenderedPageBreak/>
              <w:t>Underlying tasks</w:t>
            </w:r>
            <w:r w:rsidRPr="00986197">
              <w:rPr>
                <w:color w:val="002C42"/>
              </w:rPr>
              <w:t>:</w:t>
            </w:r>
          </w:p>
        </w:tc>
      </w:tr>
    </w:tbl>
    <w:p w14:paraId="742D165E" w14:textId="77777777" w:rsidR="003C4D1E" w:rsidRDefault="003C4D1E" w:rsidP="007A3D2F">
      <w:pPr>
        <w:pStyle w:val="Tussenkop"/>
      </w:pPr>
    </w:p>
    <w:sectPr w:rsidR="003C4D1E" w:rsidSect="00660ED4">
      <w:headerReference w:type="even" r:id="rId10"/>
      <w:headerReference w:type="default" r:id="rId11"/>
      <w:footerReference w:type="even" r:id="rId12"/>
      <w:footerReference w:type="default" r:id="rId13"/>
      <w:headerReference w:type="first" r:id="rId14"/>
      <w:footerReference w:type="first" r:id="rId15"/>
      <w:pgSz w:w="11899" w:h="16838"/>
      <w:pgMar w:top="1985" w:right="1134" w:bottom="1134" w:left="1559" w:header="0" w:footer="50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531EA6" w14:textId="77777777" w:rsidR="00B8024F" w:rsidRDefault="00B8024F">
      <w:r>
        <w:separator/>
      </w:r>
    </w:p>
  </w:endnote>
  <w:endnote w:type="continuationSeparator" w:id="0">
    <w:p w14:paraId="4F3BFA8E" w14:textId="77777777" w:rsidR="00B8024F" w:rsidRDefault="00B8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libri"/>
    <w:panose1 w:val="020B0604020202020204"/>
    <w:charset w:val="00"/>
    <w:family w:val="swiss"/>
    <w:notTrueType/>
    <w:pitch w:val="variable"/>
    <w:sig w:usb0="E00002FF" w:usb1="1200A1FF" w:usb2="00000001" w:usb3="00000000" w:csb0="0000019F" w:csb1="00000000"/>
  </w:font>
  <w:font w:name="Courier New">
    <w:panose1 w:val="02070309020205020404"/>
    <w:charset w:val="00"/>
    <w:family w:val="modern"/>
    <w:pitch w:val="fixed"/>
    <w:sig w:usb0="E0002EFF" w:usb1="C0007843" w:usb2="00000009" w:usb3="00000000" w:csb0="000001FF" w:csb1="00000000"/>
    <w:embedRegular r:id="rId4" w:fontKey="{96310B06-372E-5545-871A-0D78B139BCD1}"/>
  </w:font>
  <w:font w:name="Times New Roman">
    <w:panose1 w:val="02020603050405020304"/>
    <w:charset w:val="00"/>
    <w:family w:val="roman"/>
    <w:pitch w:val="variable"/>
    <w:sig w:usb0="E0002EFF" w:usb1="C000785B" w:usb2="00000009" w:usb3="00000000" w:csb0="000001FF" w:csb1="00000000"/>
    <w:embedRegular r:id="rId5" w:fontKey="{4E36A867-E5FE-F74F-9245-D43E8F398091}"/>
    <w:embedItalic r:id="rId6" w:fontKey="{03502FE7-D9A1-204C-9C9F-DFD5E99B574D}"/>
  </w:font>
  <w:font w:name="Wingdings">
    <w:panose1 w:val="05000000000000000000"/>
    <w:charset w:val="4D"/>
    <w:family w:val="decorative"/>
    <w:pitch w:val="variable"/>
    <w:sig w:usb0="00000003" w:usb1="00000000" w:usb2="00000000" w:usb3="00000000" w:csb0="80000001" w:csb1="00000000"/>
    <w:embedRegular r:id="rId7" w:fontKey="{A4E3B304-9E31-1040-8A92-35DEAE4D72B4}"/>
  </w:font>
  <w:font w:name="Symbol">
    <w:panose1 w:val="05050102010706020507"/>
    <w:charset w:val="02"/>
    <w:family w:val="decorative"/>
    <w:pitch w:val="variable"/>
    <w:sig w:usb0="00000000" w:usb1="10000000" w:usb2="00000000" w:usb3="00000000" w:csb0="80000000" w:csb1="00000000"/>
    <w:embedRegular r:id="rId8" w:fontKey="{60E63C93-D316-AC42-B9D2-59C0E7C3F257}"/>
  </w:font>
  <w:font w:name="Georgia">
    <w:panose1 w:val="02040502050405020303"/>
    <w:charset w:val="00"/>
    <w:family w:val="roman"/>
    <w:pitch w:val="variable"/>
    <w:sig w:usb0="00000287" w:usb1="00000000" w:usb2="00000000" w:usb3="00000000" w:csb0="0000009F" w:csb1="00000000"/>
    <w:embedItalic r:id="rId9" w:fontKey="{33D634EC-F9EF-B141-9EC1-B65A3AD39F30}"/>
  </w:font>
  <w:font w:name="Inter Light">
    <w:altName w:val="Calibri"/>
    <w:panose1 w:val="020B0604020202020204"/>
    <w:charset w:val="00"/>
    <w:family w:val="auto"/>
    <w:pitch w:val="variable"/>
    <w:sig w:usb0="E00002FF" w:usb1="1200A1FF" w:usb2="00000000" w:usb3="00000000" w:csb0="0000019F" w:csb1="00000000"/>
  </w:font>
  <w:font w:name="Calibri">
    <w:panose1 w:val="020F0502020204030204"/>
    <w:charset w:val="00"/>
    <w:family w:val="swiss"/>
    <w:pitch w:val="variable"/>
    <w:sig w:usb0="E4002EFF" w:usb1="C200247B" w:usb2="00000009" w:usb3="00000000" w:csb0="000001FF" w:csb1="00000000"/>
    <w:embedRegular r:id="rId11" w:fontKey="{72C9A31E-E04C-5A4B-AE35-1A33DD09703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2" w:fontKey="{94E72C50-6E84-2C47-8769-62B7F520750F}"/>
  </w:font>
  <w:font w:name="Arial">
    <w:panose1 w:val="020B0604020202020204"/>
    <w:charset w:val="00"/>
    <w:family w:val="swiss"/>
    <w:pitch w:val="variable"/>
    <w:sig w:usb0="E0002EFF" w:usb1="C000785B" w:usb2="00000009" w:usb3="00000000" w:csb0="000001FF" w:csb1="00000000"/>
    <w:embedRegular r:id="rId13" w:fontKey="{29448EAE-3367-814A-B086-E08C85FB36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21CD4" w14:textId="77777777" w:rsidR="00D17D03" w:rsidRDefault="00D17D03"/>
  <w:p w14:paraId="7128AFBA" w14:textId="77777777" w:rsidR="00D17D03" w:rsidRDefault="00D17D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72C566" w14:textId="77777777" w:rsidR="00D17D03" w:rsidRDefault="00502BEB" w:rsidP="00502BEB">
    <w:pPr>
      <w:pStyle w:val="Voettekst1"/>
    </w:pPr>
    <w:r>
      <w:tab/>
    </w:r>
    <w:r>
      <w:fldChar w:fldCharType="begin"/>
    </w:r>
    <w:r>
      <w:instrText>PAGE</w:instrText>
    </w:r>
    <w:r>
      <w:fldChar w:fldCharType="separate"/>
    </w:r>
    <w:r w:rsidR="00DE3E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100FB8" w14:textId="77777777" w:rsidR="00D17D03" w:rsidRPr="008F361F" w:rsidRDefault="008F361F" w:rsidP="008F361F">
    <w:pPr>
      <w:pStyle w:val="Voettekst1"/>
      <w:rPr>
        <w:color w:val="000000"/>
      </w:rPr>
    </w:pPr>
    <w:r>
      <w:rPr>
        <w:color w:val="000000"/>
      </w:rPr>
      <w:tab/>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E45FDF" w14:textId="77777777" w:rsidR="00B8024F" w:rsidRDefault="00B8024F">
      <w:r>
        <w:separator/>
      </w:r>
    </w:p>
  </w:footnote>
  <w:footnote w:type="continuationSeparator" w:id="0">
    <w:p w14:paraId="6E60550A" w14:textId="77777777" w:rsidR="00B8024F" w:rsidRDefault="00B80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24EAF4" w14:textId="77777777" w:rsidR="00D17D03" w:rsidRDefault="00D17D03"/>
  <w:p w14:paraId="5C563FBF" w14:textId="77777777" w:rsidR="00D17D03" w:rsidRDefault="00D17D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697B9" w14:textId="77777777" w:rsidR="00D17D03" w:rsidRPr="0011365A" w:rsidRDefault="0011365A" w:rsidP="0011365A">
    <w:pPr>
      <w:pStyle w:val="Koptekst"/>
      <w:ind w:left="-1559"/>
    </w:pPr>
    <w:r>
      <w:rPr>
        <w:noProof/>
      </w:rPr>
      <w:drawing>
        <wp:inline distT="0" distB="0" distL="0" distR="0" wp14:anchorId="1BB381CA" wp14:editId="475DC2D0">
          <wp:extent cx="7560000" cy="1613665"/>
          <wp:effectExtent l="0" t="0" r="0" b="0"/>
          <wp:docPr id="1857116395" name="Afbeelding 1" descr="Afbeelding met tekst, Lettertype, logo,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9321" name="Afbeelding 1" descr="Afbeelding met tekst, Lettertype, logo, wi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60000" cy="16136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AF7CEA" w14:textId="77777777" w:rsidR="00D17D03" w:rsidRPr="00660ED4" w:rsidRDefault="00660ED4" w:rsidP="00660ED4">
    <w:pPr>
      <w:pStyle w:val="Koptekst"/>
      <w:ind w:left="-1559"/>
    </w:pPr>
    <w:r>
      <w:rPr>
        <w:noProof/>
      </w:rPr>
      <w:drawing>
        <wp:inline distT="0" distB="0" distL="0" distR="0" wp14:anchorId="3BDBC810" wp14:editId="46698A64">
          <wp:extent cx="7560000" cy="1791529"/>
          <wp:effectExtent l="0" t="0" r="0" b="0"/>
          <wp:docPr id="8183556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24103"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60000" cy="17915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5191D"/>
    <w:multiLevelType w:val="hybridMultilevel"/>
    <w:tmpl w:val="39FAA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D7842"/>
    <w:multiLevelType w:val="hybridMultilevel"/>
    <w:tmpl w:val="42FE66AE"/>
    <w:lvl w:ilvl="0" w:tplc="FE1AD5B6">
      <w:numFmt w:val="bullet"/>
      <w:lvlText w:val="•"/>
      <w:lvlJc w:val="left"/>
      <w:pPr>
        <w:ind w:left="1080" w:hanging="720"/>
      </w:pPr>
      <w:rPr>
        <w:rFonts w:ascii="Inter" w:eastAsia="Inter" w:hAnsi="Inter" w:cs="Inte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C7403"/>
    <w:multiLevelType w:val="hybridMultilevel"/>
    <w:tmpl w:val="EE4EAB2C"/>
    <w:lvl w:ilvl="0" w:tplc="FE1AD5B6">
      <w:numFmt w:val="bullet"/>
      <w:lvlText w:val="•"/>
      <w:lvlJc w:val="left"/>
      <w:pPr>
        <w:ind w:left="720" w:hanging="360"/>
      </w:pPr>
      <w:rPr>
        <w:rFonts w:ascii="Inter" w:eastAsia="Inter" w:hAnsi="Inter" w:cs="Inte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2609EB"/>
    <w:multiLevelType w:val="hybridMultilevel"/>
    <w:tmpl w:val="3B0E1050"/>
    <w:lvl w:ilvl="0" w:tplc="FE1AD5B6">
      <w:numFmt w:val="bullet"/>
      <w:lvlText w:val="•"/>
      <w:lvlJc w:val="left"/>
      <w:pPr>
        <w:ind w:left="1080" w:hanging="720"/>
      </w:pPr>
      <w:rPr>
        <w:rFonts w:ascii="Inter" w:eastAsia="Inter" w:hAnsi="Inter" w:cs="Inte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CE5770"/>
    <w:multiLevelType w:val="multilevel"/>
    <w:tmpl w:val="6B0410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9504E9C"/>
    <w:multiLevelType w:val="hybridMultilevel"/>
    <w:tmpl w:val="13F0544A"/>
    <w:lvl w:ilvl="0" w:tplc="B59A474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9557863">
    <w:abstractNumId w:val="4"/>
  </w:num>
  <w:num w:numId="2" w16cid:durableId="518810847">
    <w:abstractNumId w:val="0"/>
  </w:num>
  <w:num w:numId="3" w16cid:durableId="29232418">
    <w:abstractNumId w:val="5"/>
  </w:num>
  <w:num w:numId="4" w16cid:durableId="1179658128">
    <w:abstractNumId w:val="1"/>
  </w:num>
  <w:num w:numId="5" w16cid:durableId="1706903604">
    <w:abstractNumId w:val="3"/>
  </w:num>
  <w:num w:numId="6" w16cid:durableId="134867803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B31"/>
    <w:rsid w:val="0003259D"/>
    <w:rsid w:val="00047CFD"/>
    <w:rsid w:val="00085680"/>
    <w:rsid w:val="000F19C8"/>
    <w:rsid w:val="0011365A"/>
    <w:rsid w:val="00123A67"/>
    <w:rsid w:val="00135340"/>
    <w:rsid w:val="00137E88"/>
    <w:rsid w:val="001467A6"/>
    <w:rsid w:val="00164C12"/>
    <w:rsid w:val="0018092A"/>
    <w:rsid w:val="00187B40"/>
    <w:rsid w:val="001F534F"/>
    <w:rsid w:val="00246EFA"/>
    <w:rsid w:val="0027188C"/>
    <w:rsid w:val="0028337D"/>
    <w:rsid w:val="0030586C"/>
    <w:rsid w:val="00322B91"/>
    <w:rsid w:val="00324419"/>
    <w:rsid w:val="00344720"/>
    <w:rsid w:val="003A3D35"/>
    <w:rsid w:val="003C4D1E"/>
    <w:rsid w:val="003D42C1"/>
    <w:rsid w:val="003E1A67"/>
    <w:rsid w:val="00441D69"/>
    <w:rsid w:val="00502BEB"/>
    <w:rsid w:val="00506D22"/>
    <w:rsid w:val="00526A69"/>
    <w:rsid w:val="005C2E78"/>
    <w:rsid w:val="005C48E8"/>
    <w:rsid w:val="005F7DD6"/>
    <w:rsid w:val="00600BFC"/>
    <w:rsid w:val="006274CF"/>
    <w:rsid w:val="00634DFF"/>
    <w:rsid w:val="006372B9"/>
    <w:rsid w:val="00660ED4"/>
    <w:rsid w:val="006676CF"/>
    <w:rsid w:val="006A6F43"/>
    <w:rsid w:val="006B1B31"/>
    <w:rsid w:val="006E1AED"/>
    <w:rsid w:val="00723468"/>
    <w:rsid w:val="00724BF3"/>
    <w:rsid w:val="00750C75"/>
    <w:rsid w:val="007A3D2F"/>
    <w:rsid w:val="007A6395"/>
    <w:rsid w:val="007B0BD2"/>
    <w:rsid w:val="007E5208"/>
    <w:rsid w:val="008130BB"/>
    <w:rsid w:val="00825A11"/>
    <w:rsid w:val="008C584E"/>
    <w:rsid w:val="008C7C6D"/>
    <w:rsid w:val="008E50A0"/>
    <w:rsid w:val="008F361F"/>
    <w:rsid w:val="00910CFF"/>
    <w:rsid w:val="00941DE9"/>
    <w:rsid w:val="00986197"/>
    <w:rsid w:val="0099638F"/>
    <w:rsid w:val="009978C1"/>
    <w:rsid w:val="00A12CAC"/>
    <w:rsid w:val="00A20744"/>
    <w:rsid w:val="00AB73D6"/>
    <w:rsid w:val="00AE184B"/>
    <w:rsid w:val="00B8024F"/>
    <w:rsid w:val="00BA5B1E"/>
    <w:rsid w:val="00BB3862"/>
    <w:rsid w:val="00C32F93"/>
    <w:rsid w:val="00C67CD3"/>
    <w:rsid w:val="00CA3889"/>
    <w:rsid w:val="00CF64BE"/>
    <w:rsid w:val="00D17D03"/>
    <w:rsid w:val="00D23E04"/>
    <w:rsid w:val="00D56AE7"/>
    <w:rsid w:val="00D94187"/>
    <w:rsid w:val="00DE3EBD"/>
    <w:rsid w:val="00F374E3"/>
    <w:rsid w:val="00F73227"/>
    <w:rsid w:val="00FB24CC"/>
    <w:rsid w:val="00FD1CA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8625C"/>
  <w15:docId w15:val="{274DCB6C-3E1A-AB48-865A-6877F987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
    <w:qFormat/>
    <w:rsid w:val="00085680"/>
    <w:pPr>
      <w:spacing w:line="264" w:lineRule="auto"/>
    </w:pPr>
    <w:rPr>
      <w:lang w:eastAsia="zh-CN"/>
    </w:rPr>
  </w:style>
  <w:style w:type="paragraph" w:styleId="Kop1">
    <w:name w:val="heading 1"/>
    <w:aliases w:val="Kop"/>
    <w:basedOn w:val="Standaard"/>
    <w:next w:val="Standaard"/>
    <w:uiPriority w:val="9"/>
    <w:qFormat/>
    <w:rsid w:val="008F361F"/>
    <w:pPr>
      <w:keepNext/>
      <w:ind w:left="454" w:hanging="454"/>
      <w:outlineLvl w:val="0"/>
    </w:pPr>
    <w:rPr>
      <w:b/>
      <w:bCs/>
      <w:sz w:val="28"/>
      <w:szCs w:val="28"/>
    </w:rPr>
  </w:style>
  <w:style w:type="paragraph" w:styleId="Kop2">
    <w:name w:val="heading 2"/>
    <w:basedOn w:val="Standaard"/>
    <w:next w:val="Standaard"/>
    <w:uiPriority w:val="9"/>
    <w:semiHidden/>
    <w:unhideWhenUsed/>
    <w:pPr>
      <w:keepNext/>
      <w:spacing w:before="280"/>
      <w:ind w:left="454" w:hanging="454"/>
      <w:outlineLvl w:val="1"/>
    </w:pPr>
    <w:rPr>
      <w:b/>
      <w:bCs/>
      <w:sz w:val="24"/>
      <w:szCs w:val="24"/>
    </w:rPr>
  </w:style>
  <w:style w:type="paragraph" w:styleId="Kop3">
    <w:name w:val="heading 3"/>
    <w:basedOn w:val="Standaard"/>
    <w:next w:val="Standaard"/>
    <w:uiPriority w:val="9"/>
    <w:semiHidden/>
    <w:unhideWhenUsed/>
    <w:qFormat/>
    <w:pPr>
      <w:keepNext/>
      <w:spacing w:before="280"/>
      <w:ind w:left="680" w:hanging="680"/>
      <w:outlineLvl w:val="2"/>
    </w:pPr>
    <w:rPr>
      <w:b/>
      <w:bCs/>
    </w:rPr>
  </w:style>
  <w:style w:type="paragraph" w:styleId="Kop4">
    <w:name w:val="heading 4"/>
    <w:basedOn w:val="Standaard"/>
    <w:next w:val="Standaard"/>
    <w:uiPriority w:val="9"/>
    <w:semiHidden/>
    <w:unhideWhenUsed/>
    <w:qFormat/>
    <w:pPr>
      <w:keepNext/>
      <w:spacing w:before="280"/>
      <w:ind w:left="680" w:hanging="680"/>
      <w:outlineLvl w:val="3"/>
    </w:pPr>
    <w:rPr>
      <w:b/>
      <w:bCs/>
    </w:rPr>
  </w:style>
  <w:style w:type="paragraph" w:styleId="Kop5">
    <w:name w:val="heading 5"/>
    <w:basedOn w:val="Standaard"/>
    <w:next w:val="Standaard"/>
    <w:uiPriority w:val="9"/>
    <w:semiHidden/>
    <w:unhideWhenUsed/>
    <w:qFormat/>
    <w:pPr>
      <w:keepNext/>
      <w:spacing w:before="280"/>
      <w:ind w:left="851" w:hanging="851"/>
      <w:outlineLvl w:val="4"/>
    </w:pPr>
    <w:rPr>
      <w:i/>
      <w:iCs/>
    </w:rPr>
  </w:style>
  <w:style w:type="paragraph" w:styleId="Kop6">
    <w:name w:val="heading 6"/>
    <w:basedOn w:val="Standaard"/>
    <w:next w:val="Standaard"/>
    <w:uiPriority w:val="9"/>
    <w:semiHidden/>
    <w:unhideWhenUsed/>
    <w:qFormat/>
    <w:pPr>
      <w:keepNext/>
      <w:keepLines/>
      <w:spacing w:before="200" w:after="40"/>
      <w:outlineLvl w:val="5"/>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rsid w:val="008F361F"/>
    <w:rPr>
      <w:sz w:val="40"/>
      <w:szCs w:val="56"/>
    </w:rPr>
  </w:style>
  <w:style w:type="paragraph" w:styleId="Ondertitel">
    <w:name w:val="Subtitle"/>
    <w:basedOn w:val="Standaard"/>
    <w:next w:val="Standaard"/>
    <w:uiPriority w:val="11"/>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851" w:type="dxa"/>
        <w:left w:w="1985" w:type="dxa"/>
        <w:bottom w:w="0" w:type="dxa"/>
        <w:right w:w="0" w:type="dxa"/>
      </w:tblCellMar>
    </w:tblPr>
  </w:style>
  <w:style w:type="table" w:customStyle="1" w:styleId="a1">
    <w:basedOn w:val="TableNormal"/>
    <w:tblPr>
      <w:tblStyleRowBandSize w:val="1"/>
      <w:tblStyleColBandSize w:val="1"/>
      <w:tblCellMar>
        <w:top w:w="851" w:type="dxa"/>
        <w:left w:w="1985" w:type="dxa"/>
        <w:bottom w:w="0" w:type="dxa"/>
        <w:right w:w="0" w:type="dxa"/>
      </w:tblCellMar>
    </w:tblPr>
  </w:style>
  <w:style w:type="character" w:styleId="Nadruk">
    <w:name w:val="Emphasis"/>
    <w:basedOn w:val="Standaardalinea-lettertype"/>
    <w:uiPriority w:val="20"/>
    <w:rsid w:val="003A3D35"/>
    <w:rPr>
      <w:i/>
      <w:iCs/>
    </w:rPr>
  </w:style>
  <w:style w:type="paragraph" w:customStyle="1" w:styleId="Tussenkop">
    <w:name w:val="Tussenkop"/>
    <w:basedOn w:val="Standaard"/>
    <w:qFormat/>
    <w:rsid w:val="003A3D35"/>
    <w:rPr>
      <w:b/>
      <w:bCs/>
      <w:color w:val="000000"/>
    </w:rPr>
  </w:style>
  <w:style w:type="paragraph" w:customStyle="1" w:styleId="Voettekst1">
    <w:name w:val="Voettekst1"/>
    <w:basedOn w:val="Standaard"/>
    <w:qFormat/>
    <w:rsid w:val="008F361F"/>
    <w:pPr>
      <w:tabs>
        <w:tab w:val="left" w:pos="8789"/>
      </w:tabs>
      <w:ind w:right="-11340"/>
    </w:pPr>
    <w:rPr>
      <w:rFonts w:ascii="Inter Light" w:eastAsia="Inter Light" w:hAnsi="Inter Light" w:cs="Inter Light"/>
      <w:sz w:val="16"/>
      <w:szCs w:val="16"/>
    </w:rPr>
  </w:style>
  <w:style w:type="paragraph" w:styleId="Voettekst">
    <w:name w:val="footer"/>
    <w:basedOn w:val="Standaard"/>
    <w:link w:val="VoettekstChar"/>
    <w:uiPriority w:val="99"/>
    <w:semiHidden/>
    <w:unhideWhenUsed/>
    <w:rsid w:val="008F361F"/>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8F361F"/>
  </w:style>
  <w:style w:type="paragraph" w:styleId="Koptekst">
    <w:name w:val="header"/>
    <w:basedOn w:val="Standaard"/>
    <w:link w:val="KoptekstChar"/>
    <w:uiPriority w:val="99"/>
    <w:semiHidden/>
    <w:unhideWhenUsed/>
    <w:rsid w:val="00660ED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60ED4"/>
  </w:style>
  <w:style w:type="paragraph" w:customStyle="1" w:styleId="Bodytabel">
    <w:name w:val="Body tabel"/>
    <w:basedOn w:val="Standaard"/>
    <w:qFormat/>
    <w:rsid w:val="009978C1"/>
    <w:pPr>
      <w:spacing w:before="40"/>
    </w:pPr>
    <w:rPr>
      <w:sz w:val="18"/>
      <w:szCs w:val="18"/>
    </w:rPr>
  </w:style>
  <w:style w:type="paragraph" w:styleId="Lijstalinea">
    <w:name w:val="List Paragraph"/>
    <w:basedOn w:val="Standaard"/>
    <w:uiPriority w:val="34"/>
    <w:rsid w:val="00FB2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corstanje@cb.espritscholen.nl/Downloads/9.%20Formulier%20Groot%20Onderhou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5d6138-7a64-4bb4-a592-4439ed6f6cda" xsi:nil="true"/>
    <lcf76f155ced4ddcb4097134ff3c332f xmlns="0c846361-2f43-470e-9a6e-2666a75be6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E5C2A3C55DF14DBCA3E6E627504412" ma:contentTypeVersion="19" ma:contentTypeDescription="Create a new document." ma:contentTypeScope="" ma:versionID="24f5e3da75cd8ebd6c8fb07493945bce">
  <xsd:schema xmlns:xsd="http://www.w3.org/2001/XMLSchema" xmlns:xs="http://www.w3.org/2001/XMLSchema" xmlns:p="http://schemas.microsoft.com/office/2006/metadata/properties" xmlns:ns2="0c846361-2f43-470e-9a6e-2666a75be6bb" xmlns:ns3="5b5d6138-7a64-4bb4-a592-4439ed6f6cda" targetNamespace="http://schemas.microsoft.com/office/2006/metadata/properties" ma:root="true" ma:fieldsID="46806c2d461b3e13225c57cabce58b42" ns2:_="" ns3:_="">
    <xsd:import namespace="0c846361-2f43-470e-9a6e-2666a75be6bb"/>
    <xsd:import namespace="5b5d6138-7a64-4bb4-a592-4439ed6f6c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46361-2f43-470e-9a6e-2666a75be6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61e0ea-35fb-4df8-890b-e740805b7c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d6138-7a64-4bb4-a592-4439ed6f6cd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0e5e352-c705-46cf-9397-ce4f884f3f17}" ma:internalName="TaxCatchAll" ma:showField="CatchAllData" ma:web="5b5d6138-7a64-4bb4-a592-4439ed6f6c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C9849-D03E-46FD-9338-714CAB16843F}">
  <ds:schemaRefs>
    <ds:schemaRef ds:uri="http://schemas.microsoft.com/office/2006/metadata/properties"/>
    <ds:schemaRef ds:uri="http://schemas.microsoft.com/office/infopath/2007/PartnerControls"/>
    <ds:schemaRef ds:uri="5b5d6138-7a64-4bb4-a592-4439ed6f6cda"/>
    <ds:schemaRef ds:uri="0c846361-2f43-470e-9a6e-2666a75be6bb"/>
  </ds:schemaRefs>
</ds:datastoreItem>
</file>

<file path=customXml/itemProps2.xml><?xml version="1.0" encoding="utf-8"?>
<ds:datastoreItem xmlns:ds="http://schemas.openxmlformats.org/officeDocument/2006/customXml" ds:itemID="{03E1E699-3EA4-4272-8CF2-1A7BDDAEB0EC}">
  <ds:schemaRefs>
    <ds:schemaRef ds:uri="http://schemas.microsoft.com/sharepoint/v3/contenttype/forms"/>
  </ds:schemaRefs>
</ds:datastoreItem>
</file>

<file path=customXml/itemProps3.xml><?xml version="1.0" encoding="utf-8"?>
<ds:datastoreItem xmlns:ds="http://schemas.openxmlformats.org/officeDocument/2006/customXml" ds:itemID="{3B32FE6C-1C08-4BDD-B9CE-5CE1A8660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46361-2f43-470e-9a6e-2666a75be6bb"/>
    <ds:schemaRef ds:uri="5b5d6138-7a64-4bb4-a592-4439ed6f6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 Formulier Groot Onderhoud.dotx</Template>
  <TotalTime>3</TotalTime>
  <Pages>4</Pages>
  <Words>383</Words>
  <Characters>2109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Corstanje</dc:creator>
  <cp:lastModifiedBy>Charlotte Corstanje</cp:lastModifiedBy>
  <cp:revision>3</cp:revision>
  <cp:lastPrinted>2026-02-19T13:22:00Z</cp:lastPrinted>
  <dcterms:created xsi:type="dcterms:W3CDTF">2026-08-18T10:21:00Z</dcterms:created>
  <dcterms:modified xsi:type="dcterms:W3CDTF">2026-08-18T10:23:00Z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0x010100A6E5C2A3C55DF14DBCA3E6E627504412</vt:lpwstr>
  </property>
  <property fmtid="{D5CDD505-2E9C-101B-9397-08002B2CF9AE}" pid="3" name="MediaServiceImageTags">
    <vt:lpwstr>MediaServiceImageTags</vt:lpwstr>
  </property>
  <property fmtid="{D5CDD505-2E9C-101B-9397-08002B2CF9AE}" pid="4" name="SjabloonVersieDatum">
    <vt:lpwstr>23-10-2025</vt:lpwstr>
  </property>
</Properties>
</file>